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 xml:space="preserve">การขอใบรับรองการก่อสร้างดัดแปลงหรือเคลื่อนย้ายอาคารตามมาตรา 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32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1F4E7A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การขอใบรับรองการก่อสร้างดัดแปลงหรือเคลื่อนย้ายอาคารตามมาตรา </w:t>
      </w:r>
      <w:r w:rsidR="00C81DB8" w:rsidRPr="000C2AAC">
        <w:rPr>
          <w:rFonts w:asciiTheme="minorBidi" w:hAnsiTheme="minorBidi"/>
          <w:noProof/>
          <w:sz w:val="32"/>
          <w:szCs w:val="32"/>
        </w:rPr>
        <w:t>32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พระราชบัญญัติควบคุมอาคารพ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2522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</w:t>
      </w:r>
      <w:r w:rsidR="00D35112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2522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</w:t>
      </w:r>
      <w:r w:rsidR="00D35112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2522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15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การขอใบรับรองการก่อสร้างดัดแปลงหรือเคลื่อนย้ายอาคารตามมาตรา๓๒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D35112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D35112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D35112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D35112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D35112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D3511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D35112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D3511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="00094F82" w:rsidRPr="00D35112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D3511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D35112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D35112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D3511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D35112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D3511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D35112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D3511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D35112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D3511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D35112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D3511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D35112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D35112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D35112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D35112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F6628D" w:rsidRDefault="00F6628D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</w:p>
    <w:p w:rsidR="00D74C7C" w:rsidRDefault="00D74C7C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noProof/>
          <w:sz w:val="32"/>
          <w:szCs w:val="32"/>
          <w:lang w:bidi="th-TH"/>
        </w:rPr>
      </w:pP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ab/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เมื่อผู</w:t>
      </w:r>
      <w:r w:rsidR="00543CE7"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ได</w:t>
      </w:r>
      <w:r w:rsidR="00543CE7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รับใบอนุญาตให</w:t>
      </w:r>
      <w:r w:rsidR="00543CE7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</w:t>
      </w:r>
      <w:r w:rsidR="00543CE7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่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อสร</w:t>
      </w:r>
      <w:r w:rsidR="00543CE7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าง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ดัดแปลง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หรือเคลื่อนย</w:t>
      </w:r>
      <w:r w:rsidR="00543CE7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ายอาคารประเภทควบคุมการใช</w:t>
      </w:r>
      <w:r w:rsidR="00543CE7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หรือผู</w:t>
      </w:r>
      <w:r w:rsidR="00543CE7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แจ</w:t>
      </w:r>
      <w:r w:rsidR="00543CE7"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ง</w:t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>ตามมาตรา 39 ทวิ ได้กระทำการดังกล่าวเสร็จแล้วให้แจ้งเป็นหนังสือให้เจ้าพนักงานท้องถิ่นทราบตามแบบที่เจ้าพนักงานท้องถิ่นกำหนด เพื่อทำการตรวจสอบการก่อสร้าง ดัดแปลง หรือเคลื่อนย้ายอาคารนั้นให้แล้วเสร็จภายในสามสิบวันนับแต่วันที่ได้รับแจ้ง</w:t>
      </w:r>
    </w:p>
    <w:p w:rsidR="00575FAF" w:rsidRDefault="00D74C7C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Theme="minorBidi" w:hAnsiTheme="minorBidi"/>
          <w:noProof/>
          <w:sz w:val="32"/>
          <w:szCs w:val="32"/>
        </w:rPr>
        <w:tab/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>ถ้าเจ้าพนักงานท้องถิ่นได้ทำการตรวจสอบแล้วเห็นว่าการก่อสร้าง ดัดแปลง หรือเคลื่อนย้ายอาคารนั้นเป็นไปโดยถูกต้องตามที่ได้รับใบอนุญาตหรือที่ได้แจ้งไว้ตามมาตรา 39 ทวิแล้ว ก็ให้ออกใบรับรองให้แก่ผู้ได้รับใบอนุญาตหรือผู้แจ้งตามมาตรา 39 ทวิ เพื่อให้มีการใช้อาคารนั้นตามที่ได้รับใบอนุญาต หรือที่ได้แจ้งไว้ตามมาตรา 39 ทวิได้</w:t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ยื่นแจ้งและเสียค่าธรรมเนียม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D74C7C" w:rsidRDefault="00313D38" w:rsidP="00D74C7C">
            <w:pPr>
              <w:rPr>
                <w:rFonts w:asciiTheme="minorBidi" w:hAnsiTheme="minorBidi" w:cs="Cordia New"/>
                <w:noProof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</w:t>
            </w:r>
            <w:r w:rsidR="00D74C7C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>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ครศรี</w:t>
            </w:r>
          </w:p>
          <w:p w:rsidR="00313D38" w:rsidRPr="000C2AAC" w:rsidRDefault="00313D38" w:rsidP="00D74C7C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เจ้าพนักงานท้องถิ่นตรวจสอบนัดวันตรวจ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D74C7C" w:rsidRDefault="00313D38" w:rsidP="00452B6B">
            <w:pPr>
              <w:rPr>
                <w:rFonts w:asciiTheme="minorBidi" w:hAnsiTheme="minorBidi" w:cs="Cordia New"/>
                <w:noProof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เจ้าพนักงานท้องถิ่นตรวจอาคารที่ก่อสร้างแล้วเสร็จและพิจารณาออกใบรับรองอ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และแจ้งให้ผู้ขอมารับใบน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.1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แบบคำขอใบรับรองการก่อสร้างอาคารดัดแปลงหรือเคลื่อนย้ายอาคาร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แบบข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๖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ใบอนุญาตก่อสร้างอาคาร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เดิมที่ได้รับอนุญาตหรือใบรับแจ้ง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หนังสือแสดงความยินยอมจากเจ้าของอาคาร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กรณีผู้ครอบครองอาคารเป็นผู้ขออนุญาต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ใบรับรองหรือใบอนุญาตเปลี่ยนการใช้อาคาร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ฉพาะกรณีที่อาคารที่ขออนุญาตเปลี่ยนการใช้ได้รับใบรับรองหรือได้รับใบอนุญาตเปลี่ยนการใช้อาคารมาแล้ว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หนังสือรับรองของผู้ควบคุมงานรับรองว่าได้ควบคุมงานเป็นไปโดยถูกต้องตามที่ได้รับใบอนุญาต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D35112" w:rsidTr="00090552">
        <w:tc>
          <w:tcPr>
            <w:tcW w:w="534" w:type="dxa"/>
          </w:tcPr>
          <w:p w:rsidR="00A13B6C" w:rsidRPr="00D35112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D35112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 w:rsidRPr="00D35112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D35112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D3511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เป็นไปตามหลักเกณฑ์ของกฎกระทรวงฉบับที่๗พ</w:t>
            </w:r>
            <w:r w:rsidRPr="00D35112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D3511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D35112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D3511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๒๕๒๘ออกตามความในพระราชบัญญัติควบคุมอาคารพ</w:t>
            </w:r>
            <w:r w:rsidRPr="00D35112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D3511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D35112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="00D35112" w:rsidRPr="00D35112">
              <w:rPr>
                <w:rFonts w:asciiTheme="minorBidi" w:hAnsiTheme="minorBidi" w:cs="Cordia New"/>
                <w:noProof/>
                <w:sz w:val="32"/>
                <w:szCs w:val="32"/>
                <w:lang w:bidi="th-TH"/>
              </w:rPr>
              <w:t>2522</w:t>
            </w:r>
          </w:p>
          <w:p w:rsidR="00E90756" w:rsidRPr="00D35112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D35112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D35112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D3511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D35112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D35112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D35112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  <w:r w:rsidRPr="00D35112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EA6950" w:rsidRPr="00D74C7C" w:rsidTr="00EA6950">
        <w:trPr>
          <w:trHeight w:val="567"/>
        </w:trPr>
        <w:tc>
          <w:tcPr>
            <w:tcW w:w="10173" w:type="dxa"/>
            <w:vAlign w:val="center"/>
          </w:tcPr>
          <w:p w:rsidR="00EA6950" w:rsidRPr="00D74C7C" w:rsidRDefault="00EA695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D74C7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ไม่มีข้อมูลช่องทางการร้องเรียน</w:t>
            </w:r>
          </w:p>
        </w:tc>
      </w:tr>
    </w:tbl>
    <w:p w:rsidR="00C1539D" w:rsidRPr="00D74C7C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013BC7" w:rsidRPr="00D74C7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cs/>
          <w:lang w:bidi="th-TH"/>
        </w:rPr>
      </w:pPr>
      <w:r w:rsidRPr="00D74C7C">
        <w:rPr>
          <w:rFonts w:asciiTheme="minorBidi" w:hAnsiTheme="minorBidi"/>
          <w:b/>
          <w:bCs/>
          <w:sz w:val="32"/>
          <w:szCs w:val="32"/>
          <w:cs/>
          <w:lang w:bidi="th-TH"/>
        </w:rPr>
        <w:t>ตัวอย่าง</w:t>
      </w:r>
      <w:r w:rsidR="00D51311" w:rsidRPr="00D74C7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D74C7C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D74C7C" w:rsidRDefault="00F064C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D74C7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251C" w:rsidRDefault="00C6251C" w:rsidP="00C81DB8">
      <w:pPr>
        <w:spacing w:after="0" w:line="240" w:lineRule="auto"/>
      </w:pPr>
      <w:r>
        <w:separator/>
      </w:r>
    </w:p>
  </w:endnote>
  <w:endnote w:type="continuationSeparator" w:id="1">
    <w:p w:rsidR="00C6251C" w:rsidRDefault="00C6251C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251C" w:rsidRDefault="00C6251C" w:rsidP="00C81DB8">
      <w:pPr>
        <w:spacing w:after="0" w:line="240" w:lineRule="auto"/>
      </w:pPr>
      <w:r>
        <w:separator/>
      </w:r>
    </w:p>
  </w:footnote>
  <w:footnote w:type="continuationSeparator" w:id="1">
    <w:p w:rsidR="00C6251C" w:rsidRDefault="00C6251C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1F4E7A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D35112">
          <w:rPr>
            <w:noProof/>
          </w:rPr>
          <w:t>5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D3511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97FF2"/>
    <w:rsid w:val="001B1C8D"/>
    <w:rsid w:val="001E05C0"/>
    <w:rsid w:val="001F4E7A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43CE7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B12CF"/>
    <w:rsid w:val="007E1E74"/>
    <w:rsid w:val="00811134"/>
    <w:rsid w:val="0085230C"/>
    <w:rsid w:val="00862FC5"/>
    <w:rsid w:val="0087182F"/>
    <w:rsid w:val="0087509D"/>
    <w:rsid w:val="008A3CB7"/>
    <w:rsid w:val="008A4744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80BEB"/>
    <w:rsid w:val="00AA7734"/>
    <w:rsid w:val="00AC4ACB"/>
    <w:rsid w:val="00AE6A9D"/>
    <w:rsid w:val="00AF4A06"/>
    <w:rsid w:val="00B23DA2"/>
    <w:rsid w:val="00B509FC"/>
    <w:rsid w:val="00B95782"/>
    <w:rsid w:val="00BC5DA7"/>
    <w:rsid w:val="00BE6C69"/>
    <w:rsid w:val="00BF6CA4"/>
    <w:rsid w:val="00C1539D"/>
    <w:rsid w:val="00C21238"/>
    <w:rsid w:val="00C26ED0"/>
    <w:rsid w:val="00C3045F"/>
    <w:rsid w:val="00C6251C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35112"/>
    <w:rsid w:val="00D5060E"/>
    <w:rsid w:val="00D51311"/>
    <w:rsid w:val="00D74C7C"/>
    <w:rsid w:val="00E00F3F"/>
    <w:rsid w:val="00E01AA0"/>
    <w:rsid w:val="00E06DC1"/>
    <w:rsid w:val="00E2094C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6628D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34</TotalTime>
  <Pages>5</Pages>
  <Words>651</Words>
  <Characters>3717</Characters>
  <Application>Microsoft Office Word</Application>
  <DocSecurity>0</DocSecurity>
  <Lines>30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HP</cp:lastModifiedBy>
  <cp:revision>6</cp:revision>
  <cp:lastPrinted>2015-07-24T04:34:00Z</cp:lastPrinted>
  <dcterms:created xsi:type="dcterms:W3CDTF">2015-07-22T01:57:00Z</dcterms:created>
  <dcterms:modified xsi:type="dcterms:W3CDTF">2015-08-25T08:17:00Z</dcterms:modified>
</cp:coreProperties>
</file>