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การขอใบอนุญาตประกอบกิจการรับทำการเก็บและขนมูลฝอยทั่วไป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A81FDF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การขอใบอนุญาตประกอบกิจการรับทำการเก็บและขนมูลฝอยทั่วไป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C94948" w:rsidTr="008C1396">
        <w:tc>
          <w:tcPr>
            <w:tcW w:w="675" w:type="dxa"/>
          </w:tcPr>
          <w:p w:rsidR="00394708" w:rsidRPr="00C9494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C9494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C9494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.  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ควบคุมอาคาร</w:t>
            </w:r>
            <w:r w:rsidR="00C94948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C9494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C94948" w:rsidTr="008C1396">
        <w:tc>
          <w:tcPr>
            <w:tcW w:w="675" w:type="dxa"/>
          </w:tcPr>
          <w:p w:rsidR="00394708" w:rsidRPr="00C9494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C9494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C9494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 2550</w:t>
            </w:r>
          </w:p>
          <w:p w:rsidR="00394708" w:rsidRPr="00C9494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การขอใบอนุญาตประกอบกิจการรับทำการเก็บและขนมูลฝอยทั่วไป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C94948" w:rsidTr="009B7715">
        <w:tc>
          <w:tcPr>
            <w:tcW w:w="675" w:type="dxa"/>
          </w:tcPr>
          <w:p w:rsidR="00094F82" w:rsidRPr="00C94948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C9494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C94948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C94948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C94948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C94948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2711F" w:rsidRDefault="0002711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0C2AAC" w:rsidRDefault="00575FAF" w:rsidP="00C94948">
      <w:pPr>
        <w:tabs>
          <w:tab w:val="left" w:pos="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C94948">
        <w:rPr>
          <w:rFonts w:asciiTheme="minorBidi" w:hAnsiTheme="minorBidi" w:cs="Cordia New"/>
          <w:noProof/>
          <w:sz w:val="32"/>
          <w:szCs w:val="32"/>
          <w:lang w:bidi="th-TH"/>
        </w:rPr>
        <w:t xml:space="preserve">  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เก็บและขนมูลฝอยทั่วไป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C94948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/>
          <w:noProof/>
          <w:sz w:val="32"/>
          <w:szCs w:val="32"/>
        </w:rPr>
        <w:t xml:space="preserve">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ด้านยานพาหนะขนมูลฝอยทั่วไปด้านผู้ขับขี่และผู้ปฏิบัติงานประจำยานพาหนะด้านสุขลักษณะวิธีการเก็บขนมูลฝอยทั่วไปต้องถูกต้องตามหลักเกณฑ์และมีวิธีการควบคุมกำกับการขนส่งเพื่อป้องกันการลักลอบทิ้งมูลฝอย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เก็บและขนมูลฝอยทั่วไป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Default="00313D38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</w:p>
          <w:p w:rsidR="0002711F" w:rsidRDefault="0002711F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02711F" w:rsidRDefault="0002711F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02711F" w:rsidRPr="000C2AAC" w:rsidRDefault="0002711F" w:rsidP="00452B6B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 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แจ้งคำสั่งไม่ออกใบอนุญาตประกอบกิจการรับทำการเก็บและขนมูลฝอยทั่วไปแก่ผู้ขอ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เอกสารถูกต้องและครบถ้วนให้แจ้งการขยายเวลาให้ผู้ขออนุญาตทราบทุก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วันจนกว่าจะพิจารณาแล้วเสร็จพร้อมสำเนาแจ้งสำนักก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C94948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อนุญาตตามกฎหมายว่าด้วยการควบคุมอาคาร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ในกรณีที่มีสถานีขนถ่าย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มูลฝอยที่แสดงรายละเอียดขั้นตอนการดำเนินงานความพร้อมด้านกำลังคนงบประมาณวัสดุ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อุปกรณ์และวิธีการบริหารจัดการ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มูลฝอยทั่วไป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ไม่ได้ระบุค่าธรรมเนียม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C9494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C94948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C94948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C94948" w:rsidTr="00C1539D">
        <w:tc>
          <w:tcPr>
            <w:tcW w:w="675" w:type="dxa"/>
          </w:tcPr>
          <w:p w:rsidR="00F064C0" w:rsidRPr="00C94948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 w:rsidRPr="00C9494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C94948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C94948">
              <w:rPr>
                <w:rFonts w:asciiTheme="minorBidi" w:hAnsiTheme="minorBidi"/>
                <w:sz w:val="32"/>
                <w:szCs w:val="32"/>
              </w:rPr>
              <w:br/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แบบฟอร์มให้เป็นไปตามข้อกำหนดของถิ่น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C94948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B2C" w:rsidRDefault="00DE4B2C" w:rsidP="00C81DB8">
      <w:pPr>
        <w:spacing w:after="0" w:line="240" w:lineRule="auto"/>
      </w:pPr>
      <w:r>
        <w:separator/>
      </w:r>
    </w:p>
  </w:endnote>
  <w:endnote w:type="continuationSeparator" w:id="1">
    <w:p w:rsidR="00DE4B2C" w:rsidRDefault="00DE4B2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B2C" w:rsidRDefault="00DE4B2C" w:rsidP="00C81DB8">
      <w:pPr>
        <w:spacing w:after="0" w:line="240" w:lineRule="auto"/>
      </w:pPr>
      <w:r>
        <w:separator/>
      </w:r>
    </w:p>
  </w:footnote>
  <w:footnote w:type="continuationSeparator" w:id="1">
    <w:p w:rsidR="00DE4B2C" w:rsidRDefault="00DE4B2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81FDF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94948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9494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2711F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547DC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81FDF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04C88"/>
    <w:rsid w:val="00C1539D"/>
    <w:rsid w:val="00C21238"/>
    <w:rsid w:val="00C26ED0"/>
    <w:rsid w:val="00C3045F"/>
    <w:rsid w:val="00C77AEA"/>
    <w:rsid w:val="00C81DB8"/>
    <w:rsid w:val="00C9494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97E37"/>
    <w:rsid w:val="00DE4B2C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8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5</cp:revision>
  <cp:lastPrinted>2015-07-22T01:59:00Z</cp:lastPrinted>
  <dcterms:created xsi:type="dcterms:W3CDTF">2015-07-22T01:59:00Z</dcterms:created>
  <dcterms:modified xsi:type="dcterms:W3CDTF">2015-08-25T08:21:00Z</dcterms:modified>
</cp:coreProperties>
</file>