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อำเภอเมืองนครศรีธรรมราช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="0030177A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30177A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D15FF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30177A" w:rsidTr="008C1396">
        <w:tc>
          <w:tcPr>
            <w:tcW w:w="675" w:type="dxa"/>
          </w:tcPr>
          <w:p w:rsidR="00394708" w:rsidRPr="0030177A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30177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0177A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      </w: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. 2548</w:t>
            </w:r>
          </w:p>
          <w:p w:rsidR="00394708" w:rsidRPr="0030177A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30177A" w:rsidTr="009B7715">
        <w:tc>
          <w:tcPr>
            <w:tcW w:w="675" w:type="dxa"/>
          </w:tcPr>
          <w:p w:rsidR="00094F82" w:rsidRPr="0030177A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30177A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30177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ที่ทำการองค์การบริหารส่วนตำบลมะม่วงสองต้นหมู่ที่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30177A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0177A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30177A" w:rsidRDefault="00A13B6C" w:rsidP="009B7715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30177A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 xml:space="preserve">1 – 30 </w:t>
            </w:r>
            <w:r w:rsidR="00575FAF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พฤศจิกายนของทุกปี 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30177A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ให้บริการช่วงพักเที่ยง</w:t>
            </w:r>
            <w:r w:rsidR="00575FAF" w:rsidRPr="0030177A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2401" w:rsidRPr="0030177A" w:rsidRDefault="00312401" w:rsidP="009B7715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312401" w:rsidRPr="0030177A" w:rsidRDefault="00312401" w:rsidP="009B7715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312401" w:rsidRPr="0030177A" w:rsidRDefault="0031240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575FAF" w:rsidRPr="00312401" w:rsidRDefault="00575FAF" w:rsidP="00575FA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312401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tab/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312401">
        <w:rPr>
          <w:rFonts w:asciiTheme="minorBidi" w:hAnsiTheme="minorBidi"/>
          <w:noProof/>
          <w:sz w:val="32"/>
          <w:szCs w:val="32"/>
        </w:rPr>
        <w:t>.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312401">
        <w:rPr>
          <w:rFonts w:asciiTheme="minorBidi" w:hAnsiTheme="minorBidi"/>
          <w:noProof/>
          <w:sz w:val="32"/>
          <w:szCs w:val="32"/>
        </w:rPr>
        <w:t xml:space="preserve">. </w:t>
      </w:r>
      <w:r w:rsidR="0030177A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2548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ผู้ป่วยเอดส์ที่มีคุณสมบัติครบถ้วนตามระเบียบฯและมีความประสงค์จะขอรับการสงเคราะห์ให้ยื่นคำขอต่อผู้บริหารท้องถิ่นที่ตนมีผู้ลำเนาอยู่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tab/>
      </w:r>
      <w:r w:rsidRPr="0030177A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หลักเกณฑ์</w:t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เป็นผู้ป่วยเอดส์ที่แพทย์ได้รับรองและทำการวินิจฉัยแล้ว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มีภูมิลำเนาอยู่ในเขตพื้นที่องค์กรปกครองส่วนท้องถิ่น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tab/>
      </w:r>
      <w:r w:rsidRPr="0030177A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วิธีการ</w:t>
      </w:r>
      <w:r w:rsidRPr="0030177A">
        <w:rPr>
          <w:rFonts w:asciiTheme="minorBidi" w:hAnsiTheme="minorBidi"/>
          <w:b/>
          <w:bCs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t xml:space="preserve">    1.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    2. 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312401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  <w:r w:rsidRPr="00312401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การสงเคราะห์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45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ออกใบนัดหมายตรวจสภาพความเป็นอยู่และคุณสมบัติ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วันนับจากได้รับคำขอ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วันนับจากการออกตรวจสภาพความ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เป็นอยู่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พิจารณาอนุมัติ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ผู้รับผิดชอบคือผู้บริหารองค์การบริหารส่วนตำบลมะม่วงสองต้น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ข้อขัดข้องเกี่ยวกับการพิจารณาได้แก่สภาพความเป็นอยู่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13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312401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312401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312401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</w:t>
            </w:r>
            <w:r w:rsidRPr="00312401">
              <w:rPr>
                <w:rFonts w:asciiTheme="minorBidi" w:hAnsiTheme="minorBidi" w:hint="cs"/>
                <w:i/>
                <w:iCs/>
                <w:sz w:val="32"/>
                <w:szCs w:val="32"/>
                <w:cs/>
                <w:lang w:bidi="th-TH"/>
              </w:rPr>
              <w:t>พบ</w:t>
            </w:r>
            <w:r w:rsidRPr="00312401">
              <w:rPr>
                <w:rFonts w:asciiTheme="minorBidi" w:hAnsiTheme="minorBidi" w:cs="Cordia New"/>
                <w:i/>
                <w:iCs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312401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312401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12401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30177A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30177A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30177A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30177A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0177A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30177A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30177A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30177A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30177A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30177A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30177A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30177A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30177A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30177A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Pr="00312401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sz w:val="32"/>
          <w:szCs w:val="32"/>
          <w:cs/>
          <w:lang w:bidi="th-TH"/>
        </w:rPr>
      </w:pPr>
    </w:p>
    <w:p w:rsidR="00D51311" w:rsidRPr="00312401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12401">
        <w:rPr>
          <w:rFonts w:asciiTheme="minorBidi" w:hAnsiTheme="minorBidi"/>
          <w:b/>
          <w:bCs/>
          <w:sz w:val="32"/>
          <w:szCs w:val="32"/>
          <w:cs/>
          <w:lang w:bidi="th-TH"/>
        </w:rPr>
        <w:t>หมายเหตุ</w:t>
      </w:r>
    </w:p>
    <w:p w:rsidR="0064558D" w:rsidRPr="00312401" w:rsidRDefault="0064558D" w:rsidP="0064558D">
      <w:pPr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312401">
        <w:rPr>
          <w:rFonts w:asciiTheme="minorBidi" w:hAnsiTheme="minorBidi"/>
          <w:noProof/>
          <w:sz w:val="32"/>
          <w:szCs w:val="32"/>
        </w:rPr>
        <w:t>-</w:t>
      </w:r>
    </w:p>
    <w:p w:rsidR="0064558D" w:rsidRPr="00312401" w:rsidRDefault="0064558D" w:rsidP="0064558D">
      <w:pPr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312401" w:rsidTr="0064558D">
        <w:tc>
          <w:tcPr>
            <w:tcW w:w="1418" w:type="dxa"/>
          </w:tcPr>
          <w:p w:rsidR="0064558D" w:rsidRPr="00312401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31240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312401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312401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859" w:rsidRDefault="00725859" w:rsidP="00C81DB8">
      <w:pPr>
        <w:spacing w:after="0" w:line="240" w:lineRule="auto"/>
      </w:pPr>
      <w:r>
        <w:separator/>
      </w:r>
    </w:p>
  </w:endnote>
  <w:endnote w:type="continuationSeparator" w:id="1">
    <w:p w:rsidR="00725859" w:rsidRDefault="0072585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859" w:rsidRDefault="00725859" w:rsidP="00C81DB8">
      <w:pPr>
        <w:spacing w:after="0" w:line="240" w:lineRule="auto"/>
      </w:pPr>
      <w:r>
        <w:separator/>
      </w:r>
    </w:p>
  </w:footnote>
  <w:footnote w:type="continuationSeparator" w:id="1">
    <w:p w:rsidR="00725859" w:rsidRDefault="0072585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15FF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0177A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0177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0177A"/>
    <w:rsid w:val="00312401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25859"/>
    <w:rsid w:val="00760D0B"/>
    <w:rsid w:val="00761FD0"/>
    <w:rsid w:val="00771FD1"/>
    <w:rsid w:val="00781575"/>
    <w:rsid w:val="007851BE"/>
    <w:rsid w:val="00790214"/>
    <w:rsid w:val="00793306"/>
    <w:rsid w:val="007D3325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A52C9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15FF0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73EB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7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2015-07-22T02:06:00Z</cp:lastPrinted>
  <dcterms:created xsi:type="dcterms:W3CDTF">2015-07-22T02:06:00Z</dcterms:created>
  <dcterms:modified xsi:type="dcterms:W3CDTF">2015-08-25T08:35:00Z</dcterms:modified>
</cp:coreProperties>
</file>