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ตั้งใหม่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0C2AAC" w:rsidRDefault="001946D7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ตั้งใหม่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E33D58" w:rsidTr="008C1396">
        <w:tc>
          <w:tcPr>
            <w:tcW w:w="675" w:type="dxa"/>
          </w:tcPr>
          <w:p w:rsidR="00394708" w:rsidRPr="00E33D5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3 (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. 2540)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E33D58" w:rsidTr="008C1396">
        <w:tc>
          <w:tcPr>
            <w:tcW w:w="675" w:type="dxa"/>
          </w:tcPr>
          <w:p w:rsidR="00394708" w:rsidRPr="00E33D5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ฎ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 2546</w:t>
            </w:r>
          </w:p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E33D58" w:rsidTr="008C1396">
        <w:tc>
          <w:tcPr>
            <w:tcW w:w="675" w:type="dxa"/>
          </w:tcPr>
          <w:p w:rsidR="00394708" w:rsidRPr="00E33D5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83 (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. 2515) 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E33D58" w:rsidTr="008C1396">
        <w:tc>
          <w:tcPr>
            <w:tcW w:w="675" w:type="dxa"/>
          </w:tcPr>
          <w:p w:rsidR="00394708" w:rsidRPr="00E33D5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93 (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. 2520)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E33D58" w:rsidTr="008C1396">
        <w:tc>
          <w:tcPr>
            <w:tcW w:w="675" w:type="dxa"/>
          </w:tcPr>
          <w:p w:rsidR="00394708" w:rsidRPr="00E33D5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11)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 2553</w:t>
            </w:r>
          </w:p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E33D58" w:rsidTr="008C1396">
        <w:tc>
          <w:tcPr>
            <w:tcW w:w="675" w:type="dxa"/>
          </w:tcPr>
          <w:p w:rsidR="00394708" w:rsidRPr="00E33D5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8)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 2552</w:t>
            </w:r>
          </w:p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E33D58" w:rsidTr="008C1396">
        <w:tc>
          <w:tcPr>
            <w:tcW w:w="675" w:type="dxa"/>
          </w:tcPr>
          <w:p w:rsidR="00394708" w:rsidRPr="00E33D5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9)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. 2552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10)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. 2553 </w:t>
            </w:r>
          </w:p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E33D58" w:rsidTr="008C1396">
        <w:tc>
          <w:tcPr>
            <w:tcW w:w="675" w:type="dxa"/>
          </w:tcPr>
          <w:p w:rsidR="00394708" w:rsidRPr="00E33D5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33D58" w:rsidRDefault="00394708" w:rsidP="008C1396">
            <w:pPr>
              <w:rPr>
                <w:rFonts w:asciiTheme="minorBidi" w:hAnsiTheme="minorBidi" w:cs="Cordia New" w:hint="cs"/>
                <w:noProof/>
                <w:sz w:val="32"/>
                <w:szCs w:val="32"/>
                <w:lang w:bidi="th-TH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</w:t>
            </w:r>
            <w:r w:rsidR="00E33D58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</w:p>
          <w:p w:rsidR="00394708" w:rsidRDefault="00394708" w:rsidP="00E33D58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. 2555  </w:t>
            </w:r>
          </w:p>
          <w:p w:rsidR="00E33D58" w:rsidRPr="00E33D58" w:rsidRDefault="00E33D58" w:rsidP="00E33D58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E33D58" w:rsidTr="008C1396">
        <w:tc>
          <w:tcPr>
            <w:tcW w:w="675" w:type="dxa"/>
          </w:tcPr>
          <w:p w:rsidR="00394708" w:rsidRPr="00E33D58" w:rsidRDefault="00E33D5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/>
                <w:sz w:val="32"/>
                <w:szCs w:val="32"/>
              </w:rPr>
              <w:lastRenderedPageBreak/>
              <w:t xml:space="preserve"> </w:t>
            </w:r>
          </w:p>
        </w:tc>
        <w:tc>
          <w:tcPr>
            <w:tcW w:w="9639" w:type="dxa"/>
          </w:tcPr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1/2553 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E33D58" w:rsidTr="008C1396">
        <w:tc>
          <w:tcPr>
            <w:tcW w:w="675" w:type="dxa"/>
          </w:tcPr>
          <w:p w:rsidR="00394708" w:rsidRPr="00E33D5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 2499</w:t>
            </w:r>
          </w:p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87182F" w:rsidRPr="00E33D58" w:rsidTr="008C1396">
        <w:tc>
          <w:tcPr>
            <w:tcW w:w="675" w:type="dxa"/>
          </w:tcPr>
          <w:p w:rsidR="00394708" w:rsidRPr="00E33D58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. 2549</w:t>
            </w:r>
          </w:p>
          <w:p w:rsidR="00394708" w:rsidRPr="00E33D58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ไม่มี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094F82" w:rsidRPr="000C2AAC">
        <w:rPr>
          <w:rFonts w:asciiTheme="minorBidi" w:hAnsiTheme="minorBidi"/>
          <w:noProof/>
          <w:sz w:val="32"/>
          <w:szCs w:val="32"/>
        </w:rPr>
        <w:t>(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ตั้งใหม่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๒๔๙๙กรณีผู้ขอจดทะเบียนเป็นบุคคลธรรมดา </w:t>
      </w:r>
      <w:r w:rsidR="00094F82" w:rsidRPr="000C2AAC">
        <w:rPr>
          <w:rFonts w:asciiTheme="minorBidi" w:hAnsiTheme="minorBidi"/>
          <w:noProof/>
          <w:sz w:val="32"/>
          <w:szCs w:val="32"/>
        </w:rPr>
        <w:t>19/07/2015 12:33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E33D58" w:rsidTr="009B7715">
        <w:tc>
          <w:tcPr>
            <w:tcW w:w="675" w:type="dxa"/>
          </w:tcPr>
          <w:p w:rsidR="00094F82" w:rsidRPr="00E33D58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E33D58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กองคลังองค์การบริหารส่วนตำบลมะม่วงสองต้น</w:t>
            </w:r>
            <w:r w:rsidR="00E33D58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หมู่ที่ </w:t>
            </w:r>
            <w:r w:rsidR="00094F82"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E33D58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อำเภอเมืองจังหวัดนครศรีธรรมราช </w:t>
            </w:r>
            <w:r w:rsidR="00094F82" w:rsidRPr="00E33D58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="00094F82" w:rsidRPr="00E33D58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ให้บริการกับสถานประกอบการทุกแห่งที่มีที่ตั้งอยู่ในเขตพื้นที่ตำบลมะม่วงสองต้น</w:t>
            </w:r>
            <w:r w:rsidR="00094F82" w:rsidRPr="00E33D58">
              <w:rPr>
                <w:rFonts w:asciiTheme="minorBidi" w:hAnsiTheme="minorBidi"/>
                <w:noProof/>
                <w:sz w:val="32"/>
                <w:szCs w:val="32"/>
              </w:rPr>
              <w:t>) (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ตำบลมะม่วงสองต้นให้ไปยื่นจดทะเบียนณองค์การบริหารส่วนตำบลมะม่วงสองต้น</w:t>
            </w:r>
            <w:r w:rsidR="00094F82" w:rsidRPr="00E33D58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E33D58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E33D58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E33D58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E33D58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E33D58">
              <w:rPr>
                <w:rFonts w:asciiTheme="minorBidi" w:hAnsiTheme="minorBidi"/>
                <w:noProof/>
                <w:sz w:val="32"/>
                <w:szCs w:val="32"/>
              </w:rPr>
              <w:t>–</w:t>
            </w:r>
          </w:p>
          <w:p w:rsidR="00E33D58" w:rsidRDefault="00E33D58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  <w:p w:rsidR="00E33D58" w:rsidRPr="00E33D58" w:rsidRDefault="00E33D58" w:rsidP="009B7715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มาตรา </w:t>
      </w:r>
      <w:r w:rsidRPr="000C2AAC">
        <w:rPr>
          <w:rFonts w:asciiTheme="minorBidi" w:hAnsiTheme="minorBidi"/>
          <w:noProof/>
          <w:sz w:val="32"/>
          <w:szCs w:val="32"/>
        </w:rPr>
        <w:t>11)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Theme="minorBidi" w:hAnsiTheme="minorBidi"/>
          <w:noProof/>
          <w:sz w:val="32"/>
          <w:szCs w:val="32"/>
        </w:rPr>
        <w:t xml:space="preserve">.)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0C2AAC">
        <w:rPr>
          <w:rFonts w:asciiTheme="minorBidi" w:hAnsiTheme="minorBidi"/>
          <w:noProof/>
          <w:sz w:val="32"/>
          <w:szCs w:val="32"/>
        </w:rPr>
        <w:t>www.dbd.go.th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นายทะเบียนรับจดทะเบียน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60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E33D58" w:rsidRDefault="00E33D58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E33D58" w:rsidRDefault="00E33D58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E33D58" w:rsidRDefault="00E33D58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E33D58" w:rsidRPr="000C2AAC" w:rsidRDefault="00E33D58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หรือเครื่องประดับซึ่งประดับด้วยอัญมณี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E33D58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E33D58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E33D58" w:rsidTr="00C1539D">
        <w:tc>
          <w:tcPr>
            <w:tcW w:w="534" w:type="dxa"/>
          </w:tcPr>
          <w:p w:rsidR="00EA6950" w:rsidRPr="00E33D58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E33D58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E33D58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ร้องเรียนด้วยตนเองหรือทางไปรษณีย์ได้ที่</w:t>
            </w:r>
            <w:r w:rsidR="00E33D58" w:rsidRPr="00E33D58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กองคลังองค์การบริหารส่วนตำบลมะม่วงสองต้นหมู่ที่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E33D58">
              <w:rPr>
                <w:rFonts w:asciiTheme="minorBidi" w:hAnsiTheme="minorBidi"/>
                <w:sz w:val="32"/>
                <w:szCs w:val="32"/>
              </w:rPr>
              <w:br/>
            </w:r>
            <w:r w:rsidRPr="00E33D5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15)</w:t>
            </w:r>
          </w:p>
        </w:tc>
      </w:tr>
      <w:tr w:rsidR="00EA6950" w:rsidRPr="00E33D58" w:rsidTr="00C1539D">
        <w:tc>
          <w:tcPr>
            <w:tcW w:w="534" w:type="dxa"/>
          </w:tcPr>
          <w:p w:rsidR="00EA6950" w:rsidRPr="00E33D58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E33D58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E33D58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E33D5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E33D58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ทางเว็บไซต์ 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www.mamungsongton.go.th</w:t>
            </w:r>
            <w:r w:rsidRPr="00E33D58">
              <w:rPr>
                <w:rFonts w:asciiTheme="minorBidi" w:hAnsiTheme="minorBidi"/>
                <w:sz w:val="32"/>
                <w:szCs w:val="32"/>
              </w:rPr>
              <w:br/>
            </w:r>
            <w:r w:rsidRPr="00E33D58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หมายเหตุ</w:t>
            </w:r>
            <w:r w:rsidRPr="00E33D58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E33D58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E33D58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E33D58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E33D58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E33D58" w:rsidRDefault="00E33D58" w:rsidP="00686AAA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      </w:t>
            </w:r>
            <w:r w:rsidR="00F064C0" w:rsidRPr="00E33D58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19/07/2558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โดยหัวหน้าหน่วยงาน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(Reviewer)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A72" w:rsidRDefault="007C3A72" w:rsidP="00C81DB8">
      <w:pPr>
        <w:spacing w:after="0" w:line="240" w:lineRule="auto"/>
      </w:pPr>
      <w:r>
        <w:separator/>
      </w:r>
    </w:p>
  </w:endnote>
  <w:endnote w:type="continuationSeparator" w:id="1">
    <w:p w:rsidR="007C3A72" w:rsidRDefault="007C3A7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A72" w:rsidRDefault="007C3A72" w:rsidP="00C81DB8">
      <w:pPr>
        <w:spacing w:after="0" w:line="240" w:lineRule="auto"/>
      </w:pPr>
      <w:r>
        <w:separator/>
      </w:r>
    </w:p>
  </w:footnote>
  <w:footnote w:type="continuationSeparator" w:id="1">
    <w:p w:rsidR="007C3A72" w:rsidRDefault="007C3A7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1946D7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E33D58">
          <w:rPr>
            <w:noProof/>
          </w:rPr>
          <w:t>8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E33D5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316A7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46D7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D620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C3A72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76C55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3D0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33D58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</TotalTime>
  <Pages>9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5</cp:revision>
  <cp:lastPrinted>2015-07-19T07:28:00Z</cp:lastPrinted>
  <dcterms:created xsi:type="dcterms:W3CDTF">2015-07-19T07:28:00Z</dcterms:created>
  <dcterms:modified xsi:type="dcterms:W3CDTF">2015-08-26T03:30:00Z</dcterms:modified>
</cp:coreProperties>
</file>