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2D2A8E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ขึ้นทะเบียน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องค์การบริหารส่วนตำบลมะม่วงสองต้นอำเภอเมืองจังหวัดนครศรีธรรมราช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– 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พฤศจิกายนของทุกปี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4E76F1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2552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มีสัญชาติไทย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4.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2548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รับเงินสดด้วยตนเองหรือรับเงินสดโดยบุคคลที่ได้รับมอบอำนาจจากผู้มีสิทธิ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4E76F1" w:rsidRDefault="004E76F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</w:p>
    <w:p w:rsidR="0065175D" w:rsidRPr="000C2AAC" w:rsidRDefault="00575FAF" w:rsidP="004E76F1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65175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ผู้ขอลงทะเบียนหรือผู้รับมอบอำนาจ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4E76F1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4E76F1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4E76F1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4E76F1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4E76F1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4E76F1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4E76F1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4E76F1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4E76F1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4E76F1" w:rsidTr="00C1539D">
        <w:tc>
          <w:tcPr>
            <w:tcW w:w="534" w:type="dxa"/>
          </w:tcPr>
          <w:p w:rsidR="00EA6950" w:rsidRPr="004E76F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4E76F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4E76F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4E76F1">
              <w:rPr>
                <w:rFonts w:asciiTheme="minorBidi" w:hAnsiTheme="minorBidi"/>
                <w:sz w:val="32"/>
                <w:szCs w:val="32"/>
              </w:rPr>
              <w:br/>
            </w:r>
            <w:r w:rsidRPr="004E76F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11)</w:t>
            </w:r>
          </w:p>
        </w:tc>
      </w:tr>
      <w:tr w:rsidR="00EA6950" w:rsidRPr="004E76F1" w:rsidTr="00C1539D">
        <w:tc>
          <w:tcPr>
            <w:tcW w:w="534" w:type="dxa"/>
          </w:tcPr>
          <w:p w:rsidR="00EA6950" w:rsidRPr="004E76F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4E76F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4E76F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4E76F1">
              <w:rPr>
                <w:rFonts w:asciiTheme="minorBidi" w:hAnsiTheme="minorBidi"/>
                <w:sz w:val="32"/>
                <w:szCs w:val="32"/>
              </w:rPr>
              <w:br/>
            </w:r>
            <w:r w:rsidRPr="004E76F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4E76F1">
            <w:pP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แบบคำขอลงทะเบียนรับเงินเบี้ยยังชีพผู้สูงอายุ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463" w:rsidRDefault="008F2463" w:rsidP="00C81DB8">
      <w:pPr>
        <w:spacing w:after="0" w:line="240" w:lineRule="auto"/>
      </w:pPr>
      <w:r>
        <w:separator/>
      </w:r>
    </w:p>
  </w:endnote>
  <w:endnote w:type="continuationSeparator" w:id="1">
    <w:p w:rsidR="008F2463" w:rsidRDefault="008F246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463" w:rsidRDefault="008F2463" w:rsidP="00C81DB8">
      <w:pPr>
        <w:spacing w:after="0" w:line="240" w:lineRule="auto"/>
      </w:pPr>
      <w:r>
        <w:separator/>
      </w:r>
    </w:p>
  </w:footnote>
  <w:footnote w:type="continuationSeparator" w:id="1">
    <w:p w:rsidR="008F2463" w:rsidRDefault="008F246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2D2A8E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E76F1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E76F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D2A8E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4E76F1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8F2463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2</cp:revision>
  <cp:lastPrinted>2015-07-22T02:59:00Z</cp:lastPrinted>
  <dcterms:created xsi:type="dcterms:W3CDTF">2015-07-22T02:59:00Z</dcterms:created>
  <dcterms:modified xsi:type="dcterms:W3CDTF">2015-07-22T02:59:00Z</dcterms:modified>
</cp:coreProperties>
</file>