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423D20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อนุมัติ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D350C5" w:rsidTr="008C1396">
        <w:tc>
          <w:tcPr>
            <w:tcW w:w="675" w:type="dxa"/>
          </w:tcPr>
          <w:p w:rsidR="00394708" w:rsidRPr="00D350C5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D350C5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D350C5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D350C5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ระเบียบกระทรวงมหาดไทยว่าด้วยบำเหน็จลูกจ้างของหน่วยการบริหารราชการส่วนท้องถิ่น</w:t>
            </w:r>
            <w:r w:rsidR="00D350C5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D350C5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D350C5">
              <w:rPr>
                <w:rFonts w:asciiTheme="minorBidi" w:hAnsiTheme="minorBidi"/>
                <w:noProof/>
                <w:sz w:val="32"/>
                <w:szCs w:val="32"/>
              </w:rPr>
              <w:t>. 2542</w:t>
            </w:r>
          </w:p>
          <w:p w:rsidR="00394708" w:rsidRPr="00D350C5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D350C5" w:rsidTr="009B7715">
        <w:tc>
          <w:tcPr>
            <w:tcW w:w="675" w:type="dxa"/>
          </w:tcPr>
          <w:p w:rsidR="00094F82" w:rsidRPr="00D350C5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D350C5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D350C5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D350C5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0C5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D350C5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D350C5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D350C5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0C5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D350C5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D350C5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D350C5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D350C5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  <w:p w:rsidR="00313D38" w:rsidRPr="00D350C5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D350C5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D350C5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E4150E" w:rsidRDefault="00E4150E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E4150E" w:rsidRDefault="00E4150E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ิทธิประโยชน์เกี่ยวกับบำเหน็จพิเศษเป็นสิทธิประโยชน์ที่จ่ายครั้งเดียวให้แก่ลูกจ้างประจำหรือลูกจ้างชั่วคราว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สอบและแสดงว่าไม่สามารถปฏิบัติหน้าที่ได้อีกเลยนอกจากจะได้บำเหน็จปกติแล้วให้ได้รับบำเหน็จพิเศษอีกด้วยเว้นแต่อันตรายที่ได้รับหรือการเจ็บป่วยเกิดความประมาณเลินเล่ออย่างร้ายแรงหรือความผิดของตนเอง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กรณีของลูกจ้างชั่วคราวมีสิทธิรับบำเหน็จพิเศษแต่ไม่มีสิทธิได้รับบำเหน็จปกติ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หากลูกจ้างประจำหรือลูกจ้างชั่วคราวผู้มีสิทธิได้รับทั้งบำเหน็จพิเศษตามระเบียบนี้เงินสงเคราะห์ผู้ประสบภัยตามกฎหมายว่าด้วยการสงเคราะห์ผู้ประสบภัยเนื่องจากการช่วยเหลือราชการการปฏิบัติงานของชาติหรือการปฏิบัติตามหน้าที่มนุษยธรรม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เงินดังกล่าวให้เลือกรับได้เพียงอย่างใดอย่างหนึ่งแล้วแต่จะเลือก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องค์การบริหารส่วนจังหวัด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เมืองพัทยาจะแจ้งผลการพิจารณาให้ผู้ยื่นคำขอทราบภายใน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การอำนวยความสะดวกในการพิจารณาอนุญาตของทางราชการพ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2558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6.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7.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D350C5" w:rsidRDefault="00313D38" w:rsidP="00313D38">
            <w:pPr>
              <w:rPr>
                <w:rFonts w:asciiTheme="minorBidi" w:hAnsiTheme="minorBidi" w:cs="Cordia New" w:hint="cs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ลูกจ้างประจำหรือลูกจ้างชั่วคราวผู้มีสิทธิยื่นเรื่องขอ</w:t>
            </w:r>
          </w:p>
          <w:p w:rsidR="00D350C5" w:rsidRDefault="00313D38" w:rsidP="00313D38">
            <w:pPr>
              <w:rPr>
                <w:rFonts w:asciiTheme="minorBidi" w:hAnsiTheme="minorBidi" w:cs="Cordia New" w:hint="cs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รับบำเหน็จพิเศษ</w:t>
            </w:r>
            <w:r w:rsidR="00D350C5"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พร้อม</w:t>
            </w:r>
          </w:p>
          <w:p w:rsidR="00D350C5" w:rsidRDefault="00313D38" w:rsidP="00313D38">
            <w:pPr>
              <w:rPr>
                <w:rFonts w:asciiTheme="minorBidi" w:hAnsiTheme="minorBidi" w:cs="Cordia New" w:hint="cs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เอกสารต่อองค์กรปกครองส่วนท้องถิ่นที่สังกัดและ</w:t>
            </w:r>
          </w:p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เจ้าหน้าที่ผู้รับผิดชอบขององค์กรปกครองท้องถิ่นตรวจสอบความถูกต้องครบถ้วนของเอกสาร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เจ้าหน้าที่ผู้รับผิดชอบขององค์กรปกครองส่วนท้องถิ่น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ตรวจสอบความถูกต้องและรวบรวมหลักฐานและเอกสาร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ที่เกี่ยวข้องเสนอผู้มีอำนาจพิจารณา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D350C5" w:rsidRDefault="00313D38" w:rsidP="00313D38">
            <w:pPr>
              <w:rPr>
                <w:rFonts w:asciiTheme="minorBidi" w:hAnsiTheme="minorBidi" w:cs="Cordia New" w:hint="cs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นายกองค์กรปกครองส่วนท้องถิ่นหรือผู้รับมอบอำนาจ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พิจารณาสั่งจ่ายเงินบำเหน็จพิเศษโดยให้องค์กร</w:t>
            </w:r>
          </w:p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ปกครองส่วนท้องถิ่นแจ้งและเบิกจ่ายเงินดังกล่าวให้แก่ลูกจ้างประจำหรือลูกจ้างชั่วคราวต่อไป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ผ่านการดำเนินการลดขั้นตอนและระยะเวลาปฏิบัติราชการมาแล้ว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แบบคำขอรับบำเหน็จพิเศษลูกจ้าง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ขอรับแบบคำขอรับบำเหน็จพิเศษลูกจ้างที่หน่วยงานต้นสังกัด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E4150E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E4150E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4150E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>ไม่</w:t>
            </w:r>
            <w:r w:rsidRPr="00E4150E">
              <w:rPr>
                <w:rFonts w:asciiTheme="minorBidi" w:hAnsiTheme="minorBidi" w:hint="cs"/>
                <w:i/>
                <w:iCs/>
                <w:sz w:val="32"/>
                <w:szCs w:val="32"/>
                <w:cs/>
                <w:lang w:bidi="th-TH"/>
              </w:rPr>
              <w:t>พบ</w:t>
            </w:r>
            <w:r w:rsidRPr="00E4150E">
              <w:rPr>
                <w:rFonts w:asciiTheme="minorBidi" w:hAnsiTheme="minorBidi" w:cs="Cordia New"/>
                <w:i/>
                <w:iCs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E4150E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E4150E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E4150E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E4150E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E4150E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E4150E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Pr="00E4150E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216FA4" w:rsidRPr="00E4150E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E4150E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E4150E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E4150E" w:rsidRDefault="00EA695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E4150E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แบบคำขอรับบำเหน็จพิเศษลูกจ้าง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886" w:rsidRDefault="00256886" w:rsidP="00C81DB8">
      <w:pPr>
        <w:spacing w:after="0" w:line="240" w:lineRule="auto"/>
      </w:pPr>
      <w:r>
        <w:separator/>
      </w:r>
    </w:p>
  </w:endnote>
  <w:endnote w:type="continuationSeparator" w:id="1">
    <w:p w:rsidR="00256886" w:rsidRDefault="00256886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886" w:rsidRDefault="00256886" w:rsidP="00C81DB8">
      <w:pPr>
        <w:spacing w:after="0" w:line="240" w:lineRule="auto"/>
      </w:pPr>
      <w:r>
        <w:separator/>
      </w:r>
    </w:p>
  </w:footnote>
  <w:footnote w:type="continuationSeparator" w:id="1">
    <w:p w:rsidR="00256886" w:rsidRDefault="00256886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423D2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D350C5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D350C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05788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56886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23D20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8F5D8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350C5"/>
    <w:rsid w:val="00D5060E"/>
    <w:rsid w:val="00D51311"/>
    <w:rsid w:val="00E00F3F"/>
    <w:rsid w:val="00E01AA0"/>
    <w:rsid w:val="00E06DC1"/>
    <w:rsid w:val="00E279FB"/>
    <w:rsid w:val="00E33AD5"/>
    <w:rsid w:val="00E4150E"/>
    <w:rsid w:val="00E56012"/>
    <w:rsid w:val="00E668EE"/>
    <w:rsid w:val="00E90756"/>
    <w:rsid w:val="00E97AE3"/>
    <w:rsid w:val="00EA6950"/>
    <w:rsid w:val="00EB5853"/>
    <w:rsid w:val="00EC08A9"/>
    <w:rsid w:val="00EE5A2F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23078-5324-4B5B-8A91-FE43611EE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3</TotalTime>
  <Pages>5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4</cp:revision>
  <cp:lastPrinted>2015-07-22T02:19:00Z</cp:lastPrinted>
  <dcterms:created xsi:type="dcterms:W3CDTF">2015-07-22T02:18:00Z</dcterms:created>
  <dcterms:modified xsi:type="dcterms:W3CDTF">2015-08-26T04:06:00Z</dcterms:modified>
</cp:coreProperties>
</file>