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927D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การศึกษาแห่งชาติพ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ระเบียบกระทรวงศึกษาธิการว่าด้วยหลักฐานในการรับนักเรียนนักศึกษาเข้าเรียนในสถานศึกษาพ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ตำบลมะม่วงสองต้นอำเภอเมืองจังหวัดนครศรีธรรมราช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เพื่อเข้าศึกษาในระดับชั้นอนุบาลศึกษ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จะรับเด็กที่มีอายุย่างเข้าปีที่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>4 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หรือจะรับเด็กที่มีอายุย่างเข้าปีที่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>5 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เมษายนของปีการศึกษาที่เด็กจะเข้าเรียน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วันณศูนย์พัฒนาเด็กเล็กบ้านคลองลาว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จากวันปิดรับสมัคร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สูติบัตรนักเรียนผู้สมัคร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บิดามารดาหรือผู้ปกครองของนักเรียนลงนามรับรองสำเนาถูกต้อง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ทะเบียนบ้านของนักเรียนบิดามารดาหรือผู้ปกครอง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บิดามารดาหรือผู้ปกครองของนักเรียนลงนามรับรองสำเนาถูกต้อง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เปลี่ยนชื่อ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รูปถ่ายของนักเรียนผู้สมัครขนาดตามที่องค์กรปกครองส่วนท้องถิ่นหรือสถานศึกษากำหนด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กรณีไม่มีสูติบัตรให้ใช้เอกสารดังต่อไปนี้แทน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หนังสือรับรองการเกิดหรือหลักฐานที่ทางราชการออกให้ในลักษณะเดียวกัน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(2)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หากไม่มีเอกสารตาม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บิดามารดา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2F2433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2F2433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2F2433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2F2433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2F2433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2F2433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2F2433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2F2433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2F2433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ตำบลมะม่วงสองต้นอำเภอเมืองนครศรีธรรมราชจังหวัดนครศรีธรรมราช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0-7534-0724)</w:t>
            </w:r>
          </w:p>
        </w:tc>
      </w:tr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ทางเว็บไซต์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2F2433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2F2433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2F2433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2F2433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B14" w:rsidRDefault="00505B14" w:rsidP="00C81DB8">
      <w:pPr>
        <w:spacing w:after="0" w:line="240" w:lineRule="auto"/>
      </w:pPr>
      <w:r>
        <w:separator/>
      </w:r>
    </w:p>
  </w:endnote>
  <w:endnote w:type="continuationSeparator" w:id="1">
    <w:p w:rsidR="00505B14" w:rsidRDefault="00505B1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B14" w:rsidRDefault="00505B14" w:rsidP="00C81DB8">
      <w:pPr>
        <w:spacing w:after="0" w:line="240" w:lineRule="auto"/>
      </w:pPr>
      <w:r>
        <w:separator/>
      </w:r>
    </w:p>
  </w:footnote>
  <w:footnote w:type="continuationSeparator" w:id="1">
    <w:p w:rsidR="00505B14" w:rsidRDefault="00505B1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927D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F2433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F243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27D7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F243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05B14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2015-07-22T02:53:00Z</cp:lastPrinted>
  <dcterms:created xsi:type="dcterms:W3CDTF">2015-07-22T02:54:00Z</dcterms:created>
  <dcterms:modified xsi:type="dcterms:W3CDTF">2015-07-22T02:54:00Z</dcterms:modified>
</cp:coreProperties>
</file>