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การขออนุญาตรื้อถอนอาคารตามมาตรา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22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D716CC">
        <w:rPr>
          <w:rFonts w:asciiTheme="minorBidi" w:hAnsiTheme="minorBidi"/>
          <w:sz w:val="32"/>
          <w:szCs w:val="32"/>
          <w:lang w:bidi="th-TH"/>
        </w:rPr>
        <w:t xml:space="preserve"> </w:t>
      </w:r>
      <w:r w:rsidR="00D716CC">
        <w:rPr>
          <w:rFonts w:asciiTheme="minorBidi" w:hAnsiTheme="minorBidi" w:hint="cs"/>
          <w:sz w:val="32"/>
          <w:szCs w:val="32"/>
          <w:cs/>
          <w:lang w:bidi="th-TH"/>
        </w:rPr>
        <w:t xml:space="preserve">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6A1E03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D716C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การขออนุญาตรื้อถอนอาคารตามมาตรา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22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D716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D716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D716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505EE" w:rsidTr="008C1396">
        <w:tc>
          <w:tcPr>
            <w:tcW w:w="675" w:type="dxa"/>
          </w:tcPr>
          <w:p w:rsidR="00394708" w:rsidRPr="008505EE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505E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505E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505EE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505E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505E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505E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505EE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8505EE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8505E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426"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CC5304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CC5304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CC5304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การขออนุญาตรื้อถอนอาคารตามมาตรา๒๒</w:t>
      </w:r>
      <w:r w:rsidR="00094F82" w:rsidRPr="00CC5304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CC5304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CC5304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CC5304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CC5304" w:rsidTr="009B7715">
        <w:tc>
          <w:tcPr>
            <w:tcW w:w="675" w:type="dxa"/>
          </w:tcPr>
          <w:p w:rsidR="00094F82" w:rsidRPr="00CC5304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CC530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CC5304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D716C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D716CC" w:rsidRPr="00D716CC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กองช่าง</w:t>
            </w:r>
            <w:r w:rsidR="00D716C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CC5304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CC5304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CC5304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CC5304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CC5304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ใดจะรื้อถอนอาคารที่มีส่วนสูงเกิน </w:t>
      </w:r>
      <w:r w:rsidRPr="000C2AAC">
        <w:rPr>
          <w:rFonts w:asciiTheme="minorBidi" w:hAnsiTheme="minorBidi"/>
          <w:noProof/>
          <w:sz w:val="32"/>
          <w:szCs w:val="32"/>
        </w:rPr>
        <w:t>15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ตรซึ่งอยู่ห่างจากอาคารอื่นหรือที่สาธารณะน้อยกว่าความสูงของอาคารและอาคารที่อยู่ห่างจากอาคารอื่นหรือที่สาธารณะน้อยกว่า</w:t>
      </w:r>
      <w:r w:rsidR="00D716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2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ตรต้องได้รับใบอนุญาตจากเจ้าพนักงานท้องถิ่นซึ่ง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>45</w:t>
      </w:r>
      <w:r w:rsidR="008505E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="008505E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>2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คราวคราวละไม่เกิน</w:t>
      </w:r>
      <w:r w:rsidR="00D716CC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noProof/>
          <w:sz w:val="32"/>
          <w:szCs w:val="32"/>
        </w:rPr>
        <w:t>45</w:t>
      </w:r>
      <w:r w:rsidR="00D716CC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ยื่นขออนุญาตรื้อถอนอาคารพร้อมเอกสาร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และแจ้งให้ผู้ขอมารับใบอนุญาตรื้อถอนอาคาร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แบบคำขออนุญาตรื้อถอนอาคาร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ของผู้ออกแบบขั้นตอนวิธีการและสิ่งป้องกันวัสดุร่วงหล่นในการรื้อถอน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505E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ของที่ดินลงนามรับรองสำเนาทุกหน้ากรณีผู้ขออนุญาตไม่ใช่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เจ้าของที่ดินต้องมีหนังสือยินยอมของเจ้าของที่ดินให้รื้อถอนอาคารในที่ดิน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บัตรประชาชนและ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ทะเบียนของผู้มีอำนาจลงนามแทนนิติบุคคลผู้รับมอบอำนาจเจ้าของอาคาร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กรณีเจ้าของอาคารเป็นนิติบุคคล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505E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หนังสือรับรองของวิศวกรผู้ออกแบบพร้อมสำเนาใบ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505E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แผนผังบริเวณแบบแปลนรายการประกอบแบบแปลนที่มีลายมือชื่อพร้อมกับเขียนชื่อตัวบรรจงและคุณวุฒิ</w:t>
            </w:r>
            <w:r w:rsidR="008505EE"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  <w:t xml:space="preserve">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ที่อยู่</w:t>
            </w:r>
          </w:p>
          <w:p w:rsidR="00CC5304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ของสถาปนิกและวิศวกรผู้ออก</w:t>
            </w:r>
          </w:p>
          <w:p w:rsidR="00CC5304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แบบตามกฎ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05EE" w:rsidRDefault="008505EE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05EE" w:rsidRDefault="008505EE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CC5304" w:rsidTr="00C1539D">
        <w:tc>
          <w:tcPr>
            <w:tcW w:w="534" w:type="dxa"/>
          </w:tcPr>
          <w:p w:rsidR="00EA6950" w:rsidRPr="00CC5304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CC530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CC5304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D716CC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CC5304">
              <w:rPr>
                <w:rFonts w:asciiTheme="minorBidi" w:hAnsiTheme="minorBidi"/>
                <w:sz w:val="32"/>
                <w:szCs w:val="32"/>
              </w:rPr>
              <w:br/>
            </w: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D716CC">
              <w:rPr>
                <w:rFonts w:asciiTheme="minorBidi" w:hAnsiTheme="minorBidi"/>
                <w:noProof/>
                <w:sz w:val="32"/>
                <w:szCs w:val="32"/>
              </w:rPr>
              <w:t xml:space="preserve"> 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CC5304" w:rsidTr="00C1539D">
        <w:tc>
          <w:tcPr>
            <w:tcW w:w="534" w:type="dxa"/>
          </w:tcPr>
          <w:p w:rsidR="00EA6950" w:rsidRPr="00CC5304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CC530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CC5304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D716C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CC5304">
              <w:rPr>
                <w:rFonts w:asciiTheme="minorBidi" w:hAnsiTheme="minorBidi"/>
                <w:sz w:val="32"/>
                <w:szCs w:val="32"/>
              </w:rPr>
              <w:br/>
            </w: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D716CC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CC5304" w:rsidTr="00C1539D">
        <w:tc>
          <w:tcPr>
            <w:tcW w:w="534" w:type="dxa"/>
          </w:tcPr>
          <w:p w:rsidR="00EA6950" w:rsidRPr="00CC5304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CC530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CC5304" w:rsidRDefault="00EA6950" w:rsidP="00EA6950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CC5304">
              <w:rPr>
                <w:rFonts w:asciiTheme="minorBidi" w:hAnsiTheme="minorBidi"/>
                <w:sz w:val="32"/>
                <w:szCs w:val="32"/>
              </w:rPr>
              <w:br/>
            </w:r>
            <w:r w:rsidRPr="00CC5304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C5304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CC5304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CC5304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CC5304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CC5304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169" w:rsidRDefault="00DA1169" w:rsidP="00C81DB8">
      <w:pPr>
        <w:spacing w:after="0" w:line="240" w:lineRule="auto"/>
      </w:pPr>
      <w:r>
        <w:separator/>
      </w:r>
    </w:p>
  </w:endnote>
  <w:endnote w:type="continuationSeparator" w:id="1">
    <w:p w:rsidR="00DA1169" w:rsidRDefault="00DA116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169" w:rsidRDefault="00DA1169" w:rsidP="00C81DB8">
      <w:pPr>
        <w:spacing w:after="0" w:line="240" w:lineRule="auto"/>
      </w:pPr>
      <w:r>
        <w:separator/>
      </w:r>
    </w:p>
  </w:footnote>
  <w:footnote w:type="continuationSeparator" w:id="1">
    <w:p w:rsidR="00DA1169" w:rsidRDefault="00DA116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6A1E03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D716CC">
          <w:rPr>
            <w:noProof/>
          </w:rPr>
          <w:t>9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D716C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2824"/>
    <w:rsid w:val="0050301E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A1E03"/>
    <w:rsid w:val="006B37B7"/>
    <w:rsid w:val="006C07C4"/>
    <w:rsid w:val="006C6C22"/>
    <w:rsid w:val="00707AED"/>
    <w:rsid w:val="00712638"/>
    <w:rsid w:val="00743D7C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05EE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21CC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C5304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6A3D"/>
    <w:rsid w:val="00D716CC"/>
    <w:rsid w:val="00D8389F"/>
    <w:rsid w:val="00DA1169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2015-08-21T04:38:00Z</cp:lastPrinted>
  <dcterms:created xsi:type="dcterms:W3CDTF">2021-04-09T08:02:00Z</dcterms:created>
  <dcterms:modified xsi:type="dcterms:W3CDTF">2021-04-09T08:02:00Z</dcterms:modified>
</cp:coreProperties>
</file>