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การแจ้งเคลื่อนย้ายอาคารตามมาตรา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401C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B738D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การแจ้งเคลื่อนย้ายอาคารตามมาตรา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401C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401C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0F6627" w:rsidTr="008C1396">
        <w:tc>
          <w:tcPr>
            <w:tcW w:w="675" w:type="dxa"/>
          </w:tcPr>
          <w:p w:rsidR="00394708" w:rsidRPr="000F662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0F662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0F662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F662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F662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F6627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0F662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F6627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</w:t>
      </w:r>
      <w:r w:rsidR="00C401C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736D53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736D53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การแจ้งเคลื่อนย้ายอาคารตามมาตรา๓๙ทวิ</w:t>
      </w:r>
      <w:r w:rsidR="00094F82"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736D53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736D53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2"/>
        <w:gridCol w:w="9639"/>
      </w:tblGrid>
      <w:tr w:rsidR="00094F82" w:rsidRPr="00736D53" w:rsidTr="000F6627">
        <w:tc>
          <w:tcPr>
            <w:tcW w:w="392" w:type="dxa"/>
          </w:tcPr>
          <w:p w:rsidR="00094F82" w:rsidRPr="00736D53" w:rsidRDefault="000F6627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</w:t>
            </w:r>
          </w:p>
        </w:tc>
        <w:tc>
          <w:tcPr>
            <w:tcW w:w="9639" w:type="dxa"/>
          </w:tcPr>
          <w:p w:rsidR="00094F82" w:rsidRPr="00736D53" w:rsidRDefault="000F6627" w:rsidP="008C13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1) </w:t>
            </w:r>
            <w:r w:rsidR="00A13B6C"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401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ที่ทำการองค์การบริหารส่วนตำบลมะม่วงสองต้น</w:t>
            </w:r>
            <w:r w:rsidR="00736D5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736D53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36D53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736D53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36D5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736D53" w:rsidRDefault="00736D53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ใดจะเคลื่อนย้ายอาคารโดยไ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องถิ่นก็ได</w:t>
      </w:r>
      <w:r w:rsidR="00736D53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อเจ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</w:t>
      </w:r>
      <w:r w:rsidR="00736D53">
        <w:rPr>
          <w:rFonts w:asciiTheme="minorBidi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เมื่อผู้แจ้งได้ดำเนินการแจ้งแล้วเจ้าพนักงานท้องถิ่นต้องออกใบรับแจ้งตามแบบที่เจ้าพนัก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งานท้องถิ่นกำหนด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ในกรณีที่เจ้าพนักงานท้องถิ่นตรวจพบ</w:t>
      </w:r>
    </w:p>
    <w:p w:rsidR="00736D53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ในภายหลังว่าผู้แจ้งได้แจ้งข้อมูลหรือยื่นเอกสารไว้ไม่ถูกต้อง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หรือไม่ครบถ้วนตามที่ระบุไว้ในมาตรา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ให้เจ้าพนักงานท้องถิ่นมีอำนาจสั่งให้ผู้แจ้งมาดำเนินการแก้ไขให้ถูกต้องหรือครบถ้วนภายใน </w:t>
      </w:r>
      <w:r w:rsidRPr="000C2AAC">
        <w:rPr>
          <w:rFonts w:asciiTheme="minorBidi" w:hAnsiTheme="minorBidi"/>
          <w:noProof/>
          <w:sz w:val="32"/>
          <w:szCs w:val="32"/>
        </w:rPr>
        <w:t>7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วันนับแต่วันที่ได้รับแจ้งคำสั่งดังกล่าวและภายใน </w:t>
      </w:r>
      <w:r w:rsidRPr="000C2AAC">
        <w:rPr>
          <w:rFonts w:asciiTheme="minorBidi" w:hAnsiTheme="minorBidi"/>
          <w:noProof/>
          <w:sz w:val="32"/>
          <w:szCs w:val="32"/>
        </w:rPr>
        <w:t>120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นับแต่วันที่ได้ออกใบรับแจ้งตามมาตรา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/>
          <w:noProof/>
          <w:sz w:val="32"/>
          <w:szCs w:val="32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หรือนับแต่วันที่เริ่มการเคลื่อนย้ายอาคารตามที่ได้แจ้งไว้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ถ้าเจ้าพนักงานท้องถิ่นได้ตรวจพบว่าการเคลื่อนย้าย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๓๙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ไม่ถูกต้องตามบทบัญญัติแห่งพระราช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บัญญัตินี้กฎกระทรวง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0C2AAC">
        <w:rPr>
          <w:rFonts w:asciiTheme="minorBidi" w:hAnsiTheme="minorBidi"/>
          <w:noProof/>
          <w:sz w:val="32"/>
          <w:szCs w:val="32"/>
        </w:rPr>
        <w:t>39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736D53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แจ้งเคลื่อนย้ายอาคารจ่ายค่าธรรมเนียมและรับใบรับแจ้ง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736D53" w:rsidRDefault="00736D53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</w:p>
          <w:p w:rsidR="00736D53" w:rsidRPr="000C2AAC" w:rsidRDefault="00736D53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736D53" w:rsidRPr="000C2AAC" w:rsidRDefault="00736D53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แบบการแจ้งเคลื่อนย้ายอาคารตามที่เจ้าพนักงานท้องถิ่นกำหนดกรอกข้อความให้ครบถ้วน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กรณีนิติบุคคลเป็นเจ้าของที่ดิน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  <w:p w:rsidR="000F6627" w:rsidRDefault="000F6627" w:rsidP="00AC4ACB">
            <w:pPr>
              <w:rPr>
                <w:rFonts w:asciiTheme="minorBidi" w:hAnsiTheme="minorBidi"/>
              </w:rPr>
            </w:pPr>
          </w:p>
          <w:p w:rsidR="000F6627" w:rsidRDefault="000F6627" w:rsidP="00AC4ACB">
            <w:pPr>
              <w:rPr>
                <w:rFonts w:asciiTheme="minorBidi" w:hAnsiTheme="minorBidi"/>
              </w:rPr>
            </w:pPr>
          </w:p>
          <w:p w:rsidR="000F6627" w:rsidRPr="000C2AAC" w:rsidRDefault="000F6627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ชีพสถาปัตย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แบบพร้อมสำเนาใบอนุญาตเป็นผู้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แผนผังบริเวณแบบแปลนและรายการประกอบแบบแปลน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รายการคำนวณโครงสร้างพร้อมลงลายมือชื่อเลขทะเบียนของวิศวกรผู้ออกแบบ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4)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</w:t>
            </w:r>
          </w:p>
          <w:p w:rsidR="00736D53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ชีพสถาปัตย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736D53" w:rsidRPr="000C2AAC" w:rsidRDefault="00E90756" w:rsidP="000F6627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736D53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401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="00C401C3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ทางเว็บไซต์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ทางโทรศัพท์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 0-7534-0724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14)</w:t>
            </w:r>
          </w:p>
        </w:tc>
      </w:tr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ร้องเรียนได้ที่ตู้รับความคิดเห็นณองค์การบริหารส่วนตำบลมะม่วงสองต้น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EA6950" w:rsidRPr="00736D53" w:rsidTr="00C1539D">
        <w:tc>
          <w:tcPr>
            <w:tcW w:w="534" w:type="dxa"/>
          </w:tcPr>
          <w:p w:rsidR="00EA6950" w:rsidRPr="00736D53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736D53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36D53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401C3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736D53">
              <w:rPr>
                <w:rFonts w:asciiTheme="minorBidi" w:hAnsiTheme="minorBidi"/>
                <w:sz w:val="32"/>
                <w:szCs w:val="32"/>
              </w:rPr>
              <w:br/>
            </w:r>
            <w:r w:rsidRPr="00736D53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36D53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36D53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736D53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sz w:val="32"/>
          <w:szCs w:val="32"/>
          <w:lang w:bidi="th-TH"/>
        </w:rPr>
      </w:pPr>
    </w:p>
    <w:p w:rsidR="00013BC7" w:rsidRPr="00736D53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736D53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736D53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736D53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36D53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736D53">
      <w:headerReference w:type="default" r:id="rId8"/>
      <w:pgSz w:w="11907" w:h="16839" w:code="9"/>
      <w:pgMar w:top="1440" w:right="657" w:bottom="1134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9E0" w:rsidRDefault="00D039E0" w:rsidP="00C81DB8">
      <w:pPr>
        <w:spacing w:after="0" w:line="240" w:lineRule="auto"/>
      </w:pPr>
      <w:r>
        <w:separator/>
      </w:r>
    </w:p>
  </w:endnote>
  <w:endnote w:type="continuationSeparator" w:id="1">
    <w:p w:rsidR="00D039E0" w:rsidRDefault="00D039E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9E0" w:rsidRDefault="00D039E0" w:rsidP="00C81DB8">
      <w:pPr>
        <w:spacing w:after="0" w:line="240" w:lineRule="auto"/>
      </w:pPr>
      <w:r>
        <w:separator/>
      </w:r>
    </w:p>
  </w:footnote>
  <w:footnote w:type="continuationSeparator" w:id="1">
    <w:p w:rsidR="00D039E0" w:rsidRDefault="00D039E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738D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401C3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401C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4AF5"/>
    <w:rsid w:val="00067A20"/>
    <w:rsid w:val="00075E4A"/>
    <w:rsid w:val="00090552"/>
    <w:rsid w:val="00094F82"/>
    <w:rsid w:val="000C2AAC"/>
    <w:rsid w:val="000C466B"/>
    <w:rsid w:val="000F1309"/>
    <w:rsid w:val="000F6627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41CDF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80907"/>
    <w:rsid w:val="00593E8D"/>
    <w:rsid w:val="005C6B68"/>
    <w:rsid w:val="00600A25"/>
    <w:rsid w:val="006437C0"/>
    <w:rsid w:val="0064558D"/>
    <w:rsid w:val="006503C5"/>
    <w:rsid w:val="0065175D"/>
    <w:rsid w:val="00684FD3"/>
    <w:rsid w:val="00686AAA"/>
    <w:rsid w:val="006974B7"/>
    <w:rsid w:val="006B37B7"/>
    <w:rsid w:val="006C07C4"/>
    <w:rsid w:val="006C6C22"/>
    <w:rsid w:val="00707AED"/>
    <w:rsid w:val="00712638"/>
    <w:rsid w:val="00736D53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738DF"/>
    <w:rsid w:val="00B95782"/>
    <w:rsid w:val="00BC5DA7"/>
    <w:rsid w:val="00BF6CA4"/>
    <w:rsid w:val="00C1539D"/>
    <w:rsid w:val="00C21238"/>
    <w:rsid w:val="00C26ED0"/>
    <w:rsid w:val="00C3045F"/>
    <w:rsid w:val="00C401C3"/>
    <w:rsid w:val="00C77AEA"/>
    <w:rsid w:val="00C81DB8"/>
    <w:rsid w:val="00CA51BD"/>
    <w:rsid w:val="00CD3DDC"/>
    <w:rsid w:val="00CE4A67"/>
    <w:rsid w:val="00CE687B"/>
    <w:rsid w:val="00CF27C9"/>
    <w:rsid w:val="00CF5813"/>
    <w:rsid w:val="00D039E0"/>
    <w:rsid w:val="00D0421D"/>
    <w:rsid w:val="00D1127F"/>
    <w:rsid w:val="00D13F2E"/>
    <w:rsid w:val="00D239AD"/>
    <w:rsid w:val="00D2626C"/>
    <w:rsid w:val="00D3016A"/>
    <w:rsid w:val="00D317AD"/>
    <w:rsid w:val="00D36459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2015-08-21T07:20:00Z</cp:lastPrinted>
  <dcterms:created xsi:type="dcterms:W3CDTF">2021-04-09T08:09:00Z</dcterms:created>
  <dcterms:modified xsi:type="dcterms:W3CDTF">2021-04-09T08:09:00Z</dcterms:modified>
</cp:coreProperties>
</file>