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การแจ้งรื้อถอนอาคารตามมาตรา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ทวิ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64123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51334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64123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การแจ้งรื้อถอนอาคารตามมาตรา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4123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4123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4123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CD62E4" w:rsidTr="008C1396">
        <w:tc>
          <w:tcPr>
            <w:tcW w:w="675" w:type="dxa"/>
          </w:tcPr>
          <w:p w:rsidR="00394708" w:rsidRPr="00CD62E4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D62E4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CD62E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CD62E4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D62E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</w:t>
            </w:r>
            <w:r w:rsidR="00CD62E4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D62E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CD62E4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D62E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D62E4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CD62E4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D62E4" w:rsidRPr="00CD62E4" w:rsidRDefault="00075E4A" w:rsidP="00CD62E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426" w:hanging="426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CD62E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</w:p>
    <w:p w:rsidR="00C77AEA" w:rsidRPr="000C2AAC" w:rsidRDefault="00C81DB8" w:rsidP="00CD62E4">
      <w:pPr>
        <w:pStyle w:val="a5"/>
        <w:tabs>
          <w:tab w:val="left" w:pos="360"/>
        </w:tabs>
        <w:spacing w:after="0" w:line="240" w:lineRule="auto"/>
        <w:ind w:left="426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15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การแจ้งรื้อถอนอาคารตามมาตรา๓๙ทวิ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527536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52753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52753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527536" w:rsidTr="009B7715">
        <w:tc>
          <w:tcPr>
            <w:tcW w:w="675" w:type="dxa"/>
          </w:tcPr>
          <w:p w:rsidR="00094F82" w:rsidRPr="00527536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5275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52753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641233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641233" w:rsidRPr="00641233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กองช่าง</w:t>
            </w:r>
            <w:r w:rsidR="00641233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="00CD62E4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52753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527536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527536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27536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527536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ใดจะรื้อถอนอาคารที่มีส่วนสูงเกิน </w:t>
      </w:r>
      <w:r w:rsidRPr="000C2AAC">
        <w:rPr>
          <w:rFonts w:asciiTheme="minorBidi" w:hAnsiTheme="minorBidi"/>
          <w:noProof/>
          <w:sz w:val="32"/>
          <w:szCs w:val="32"/>
        </w:rPr>
        <w:t>15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เมตร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กว่า 2 เมตร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โดยไม</w:t>
      </w:r>
      <w:r w:rsidR="00527536">
        <w:rPr>
          <w:rFonts w:ascii="Cordia New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ยื่นคําขอรับใบอนุญาตจากเ</w:t>
      </w:r>
      <w:r w:rsidR="00527536"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าพนักงานท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้องถิ่น</w:t>
      </w:r>
      <w:r w:rsidR="00527536">
        <w:rPr>
          <w:rFonts w:asciiTheme="minorBidi" w:hAnsiTheme="minorBidi" w:cs="Cordia New"/>
          <w:noProof/>
          <w:sz w:val="32"/>
          <w:szCs w:val="32"/>
          <w:cs/>
          <w:lang w:bidi="th-TH"/>
        </w:rPr>
        <w:t>ก็ไ</w:t>
      </w:r>
      <w:r w:rsidR="00527536">
        <w:rPr>
          <w:rFonts w:asciiTheme="minorBidi" w:hAnsiTheme="minorBidi" w:hint="cs"/>
          <w:noProof/>
          <w:sz w:val="32"/>
          <w:szCs w:val="32"/>
          <w:cs/>
          <w:lang w:bidi="th-TH"/>
        </w:rPr>
        <w:t>ด้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โดยการแจ้งต</w:t>
      </w:r>
      <w:r w:rsidR="00527536">
        <w:rPr>
          <w:rFonts w:ascii="Cordia New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อเ</w:t>
      </w:r>
      <w:r w:rsidR="00527536"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องถิ่นตามมาตรา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527536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527536">
        <w:rPr>
          <w:rFonts w:asciiTheme="minorBidi" w:hAnsiTheme="minorBidi" w:cs="Cordia New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เมื่อผู้แจ้งได้ดำเนินการแจ้งแล้ว</w:t>
      </w:r>
      <w:r w:rsidR="00527536">
        <w:rPr>
          <w:rFonts w:asciiTheme="minorBidi" w:hAnsiTheme="minorBidi" w:cs="Cordia New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เจ้าพนักงานท้องถิ่นต้องออกใบรับแจ้งตามแบบที่เจ้าพนักงานท้องถิ่นกำหนด</w:t>
      </w:r>
      <w:r w:rsidR="00527536">
        <w:rPr>
          <w:rFonts w:asciiTheme="minorBidi" w:hAnsiTheme="minorBidi" w:cs="Cordia New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เพื่อเป็นหลักฐานการแจ้งให้แก่ผู้นั้นภายในวันที่ได้รับแจ้ง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ในกรณีที่เจ้าพนักงานท้องถิ่นตรวจพบในภายหลัง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วันนับแต่วันที่ได้รับแจ้งคำสั่งดังกล่าวและภายใน </w:t>
      </w:r>
      <w:r w:rsidRPr="000C2AAC">
        <w:rPr>
          <w:rFonts w:asciiTheme="minorBidi" w:hAnsiTheme="minorBidi"/>
          <w:noProof/>
          <w:sz w:val="32"/>
          <w:szCs w:val="32"/>
        </w:rPr>
        <w:t>120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วันนับแต่วันที่ได้ออกใบรับแจ้งตามมาตรา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527536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หรือนับแต่วันที่เริ่มการ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รื้อถอนอาคารตามที่ได้แจ้งไว้ถ้าเจ้าพนักงานท้องถิ่นได้ตรวจพบว่าการรื้อถอน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CD62E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CD62E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ทราบโดยเร็ว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ยื่นแจ้งรื้อถอนอาคารจ่ายค่าธรรมเนียมและรับใบรับแจ้ง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เจ้าพนักงานท้องถิ่นตรวจพิจารณาแบบแปลนและพิจารณารับรองการแจ้งและมีหนังสือแจ้งผู้ยื่นแจ้งทราบ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แบบการแจ้งรื้อถอนอาคารตามที่เจ้าพนักงานท้องถิ่น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กำหนดและกรอกข้อความให้ครบถ้วน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หนังสือรับรองของวิศวกรผู้ออกแบบขั้นตอนและสิ่งป้องกันวัสดุหล่นในการรื้อถอนอาคาร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กรณีอาคารมีลักษณะขนาดอยู่ในประเภทวิชาชีพควบคุม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527536" w:rsidRPr="000C2AAC" w:rsidRDefault="00527536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527536" w:rsidRPr="000C2AAC" w:rsidRDefault="00527536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52753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หนังสือรับรองของวิศวกรผู้ออกแบบพร้อมสำเนาใบ</w:t>
            </w:r>
          </w:p>
          <w:p w:rsidR="00AC4ACB" w:rsidRPr="000C2AAC" w:rsidRDefault="00AC4ACB" w:rsidP="0052753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</w:t>
            </w:r>
            <w:r w:rsidR="0052753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วิ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527536" w:rsidRDefault="00AC4ACB" w:rsidP="0052753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</w:t>
            </w:r>
          </w:p>
          <w:p w:rsidR="00527536" w:rsidRDefault="00AC4ACB" w:rsidP="0052753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แบบตามกฎ</w:t>
            </w:r>
          </w:p>
          <w:p w:rsidR="00AC4ACB" w:rsidRPr="000C2AAC" w:rsidRDefault="00AC4ACB" w:rsidP="0052753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527536" w:rsidTr="00C1539D">
        <w:tc>
          <w:tcPr>
            <w:tcW w:w="534" w:type="dxa"/>
          </w:tcPr>
          <w:p w:rsidR="00EA6950" w:rsidRPr="0052753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5275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52753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41233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ร้องเรียนด้วยตนเองหรือทางไปรษณีย์ได้ที่องค์การบริหารส่วนตำบลมะม่วงสองต้น</w:t>
            </w:r>
            <w:r w:rsidR="0064123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527536">
              <w:rPr>
                <w:rFonts w:asciiTheme="minorBidi" w:hAnsiTheme="minorBidi"/>
                <w:sz w:val="32"/>
                <w:szCs w:val="32"/>
              </w:rPr>
              <w:br/>
            </w: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</w:t>
            </w:r>
            <w:r w:rsidR="0052753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ู่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ที่</w:t>
            </w:r>
            <w:r w:rsidR="0052753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ณ</w:t>
            </w:r>
            <w:r w:rsidR="0052753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4.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ศูนย์ดำรงธรรมกรมโยธาธิการและผังเมือง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โทร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. 02-299-4311-12)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5.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6.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ตั้งอยู่ณศูนย์บริการข้อมูลข่าวสารของราชการถนนพระรามที่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6)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</w:tc>
      </w:tr>
      <w:tr w:rsidR="00EA6950" w:rsidRPr="00527536" w:rsidTr="00C1539D">
        <w:tc>
          <w:tcPr>
            <w:tcW w:w="534" w:type="dxa"/>
          </w:tcPr>
          <w:p w:rsidR="00EA6950" w:rsidRPr="0052753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 w:rsidRPr="005275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52753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41233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527536">
              <w:rPr>
                <w:rFonts w:asciiTheme="minorBidi" w:hAnsiTheme="minorBidi"/>
                <w:sz w:val="32"/>
                <w:szCs w:val="32"/>
              </w:rPr>
              <w:br/>
            </w: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641233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527536" w:rsidTr="00C1539D">
        <w:tc>
          <w:tcPr>
            <w:tcW w:w="534" w:type="dxa"/>
          </w:tcPr>
          <w:p w:rsidR="00EA6950" w:rsidRPr="0052753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5275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527536" w:rsidRDefault="00EA6950" w:rsidP="00641233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4123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527536">
              <w:rPr>
                <w:rFonts w:asciiTheme="minorBidi" w:hAnsiTheme="minorBidi"/>
                <w:sz w:val="32"/>
                <w:szCs w:val="32"/>
              </w:rPr>
              <w:br/>
            </w: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641233">
              <w:rPr>
                <w:rFonts w:asciiTheme="minorBidi" w:hAnsiTheme="minorBidi"/>
                <w:noProof/>
                <w:sz w:val="32"/>
                <w:szCs w:val="32"/>
              </w:rPr>
              <w:t xml:space="preserve"> 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527536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527536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527536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527536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527536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527536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4F2" w:rsidRDefault="00C604F2" w:rsidP="00C81DB8">
      <w:pPr>
        <w:spacing w:after="0" w:line="240" w:lineRule="auto"/>
      </w:pPr>
      <w:r>
        <w:separator/>
      </w:r>
    </w:p>
  </w:endnote>
  <w:endnote w:type="continuationSeparator" w:id="1">
    <w:p w:rsidR="00C604F2" w:rsidRDefault="00C604F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4F2" w:rsidRDefault="00C604F2" w:rsidP="00C81DB8">
      <w:pPr>
        <w:spacing w:after="0" w:line="240" w:lineRule="auto"/>
      </w:pPr>
      <w:r>
        <w:separator/>
      </w:r>
    </w:p>
  </w:footnote>
  <w:footnote w:type="continuationSeparator" w:id="1">
    <w:p w:rsidR="00C604F2" w:rsidRDefault="00C604F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51334D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41233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4123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80977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1334D"/>
    <w:rsid w:val="005223AF"/>
    <w:rsid w:val="00527536"/>
    <w:rsid w:val="00541A32"/>
    <w:rsid w:val="00575FAF"/>
    <w:rsid w:val="00593E8D"/>
    <w:rsid w:val="005C6B68"/>
    <w:rsid w:val="005D2A72"/>
    <w:rsid w:val="00600A25"/>
    <w:rsid w:val="00641233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4057A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95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604F2"/>
    <w:rsid w:val="00C77AEA"/>
    <w:rsid w:val="00C81DB8"/>
    <w:rsid w:val="00CA51BD"/>
    <w:rsid w:val="00CD3DDC"/>
    <w:rsid w:val="00CD62E4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1C48"/>
    <w:rsid w:val="00DE23E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2015-08-21T07:01:00Z</cp:lastPrinted>
  <dcterms:created xsi:type="dcterms:W3CDTF">2021-04-09T08:13:00Z</dcterms:created>
  <dcterms:modified xsi:type="dcterms:W3CDTF">2021-04-09T08:13:00Z</dcterms:modified>
</cp:coreProperties>
</file>