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1D16E1">
        <w:rPr>
          <w:rFonts w:asciiTheme="minorBidi" w:hAnsiTheme="minorBidi" w:cs="Cordia New" w:hint="cs"/>
          <w:b/>
          <w:bCs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การขอรับบริการจัดเก็บขยะ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1D16E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A332E3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1D16E1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การขอรับบริการจัดเก็บขยะ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D16E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D16E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09"/>
        <w:gridCol w:w="9639"/>
      </w:tblGrid>
      <w:tr w:rsidR="0087182F" w:rsidRPr="0087182F" w:rsidTr="00EC4251">
        <w:tc>
          <w:tcPr>
            <w:tcW w:w="709" w:type="dxa"/>
          </w:tcPr>
          <w:p w:rsidR="00394708" w:rsidRPr="00EC425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EC425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C425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ข้อบัญญัติองค์การบริหารส่วนตำบลมะม่วงสองต้นเรื่องการกำจัดสิ่งปฏิกูลและมูลฝอยพ</w:t>
            </w: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.2553</w:t>
            </w:r>
          </w:p>
          <w:p w:rsidR="00394708" w:rsidRPr="00EC425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87182F" w:rsidTr="00EC4251">
        <w:tc>
          <w:tcPr>
            <w:tcW w:w="709" w:type="dxa"/>
          </w:tcPr>
          <w:p w:rsidR="00394708" w:rsidRPr="00EC4251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EC425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C425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พระราชบัญญัติการสาธารณสุขพ</w:t>
            </w: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 xml:space="preserve">.2535  </w:t>
            </w:r>
            <w:r w:rsidR="00EC4251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และที่แก้ไขเพิ่มเ</w:t>
            </w:r>
            <w:r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ติมพ</w:t>
            </w: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.2550</w:t>
            </w:r>
          </w:p>
          <w:p w:rsidR="00394708" w:rsidRPr="00EC4251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ข้อบัญญัติองค์การบริหารส่วนตำบลมะม่วงสองต้นเรื่องการกำจัดสิ่งปฏิกูลและมูลฝอย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541FBB">
        <w:rPr>
          <w:rFonts w:asciiTheme="minorBidi" w:hAnsiTheme="minorBidi" w:hint="cs"/>
          <w:noProof/>
          <w:sz w:val="32"/>
          <w:szCs w:val="32"/>
          <w:cs/>
          <w:lang w:bidi="th-TH"/>
        </w:rPr>
        <w:t xml:space="preserve">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วันทำการ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10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10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1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การขอรับบริการจัดเก็บขยะ </w:t>
      </w:r>
      <w:r w:rsidR="00094F82" w:rsidRPr="000C2AAC">
        <w:rPr>
          <w:rFonts w:asciiTheme="minorBidi" w:hAnsiTheme="minorBidi"/>
          <w:noProof/>
          <w:sz w:val="32"/>
          <w:szCs w:val="32"/>
        </w:rPr>
        <w:t>17/07/2558 10:18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EC4251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EC425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EC4251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1D16E1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สำนักปลัด 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ตำบลมะม่วงสองต้นอำเภอเมือง</w:t>
            </w:r>
            <w:r w:rsidR="001D16E1"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  <w:t xml:space="preserve"> 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นครศรีธรรมราชจังหวัดนครศรีธรรมราช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EC4251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ณ</w:t>
            </w:r>
            <w:r w:rsidR="00EC4251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094F82" w:rsidRPr="00EC4251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ระยะเวลาเปิดให้บริการ</w:t>
            </w:r>
            <w:r w:rsidR="001D16E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EC425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EC425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EC425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EC4251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EC425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EC4251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0C2AAC" w:rsidRDefault="00EC4251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Theme="minorBidi" w:hAnsiTheme="minorBidi" w:cs="Cordia New"/>
          <w:noProof/>
          <w:sz w:val="32"/>
          <w:szCs w:val="32"/>
          <w:cs/>
          <w:lang w:bidi="th-TH"/>
        </w:rPr>
        <w:t>ผ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ู้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การขอรับบริการจัดเก็บขยะที่อยู่ในเขตพื้นที่บริการขององค์การบริหารส่วนตำบลมะม่วงสองต้นติดต่อขอแบบคำร้องขอรับบริการจัดเก็บขยะและคำร้องขอถังขยะได้ที่</w:t>
      </w:r>
      <w:r w:rsidR="001D16E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สำนักปลัด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ในวันและเวลาราชการโดยกรอกแบบคำร้องให้ถูกต้องและยื่นแบบคำร้องพร้อมด้วยหลักฐานที่</w:t>
      </w:r>
      <w:r w:rsidR="001D16E1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สำนักปลัด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</w:t>
      </w:r>
      <w:r w:rsidR="00575FAF"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ยื่นคำร้องขอรับบริการจัดเก็บขยะพร้อมหลักฐาน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บริหารอนุมัติเจ้าหน้าที่ดำเนินการขึ้นทะเบียนเป็นผู้ใช้บริการจัดเก็บขยะขององค์การบริหารส่วนตำบลมะม่วงสองต้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541FBB" w:rsidP="00452B6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313D38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 </w:t>
            </w:r>
            <w:r w:rsidR="00313D38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พนักงานส่งมอบถังขยะให้กับผู้ใช้บริการ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541FBB">
        <w:rPr>
          <w:rFonts w:asciiTheme="minorBidi" w:hAnsiTheme="minorBidi" w:hint="cs"/>
          <w:noProof/>
          <w:sz w:val="32"/>
          <w:szCs w:val="32"/>
          <w:cs/>
          <w:lang w:bidi="th-TH"/>
        </w:rPr>
        <w:t>2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สำเนาทะเบียนบ้านฉบับที่มีชื่อผู้ขอรับบริการจัดเก็บขยะอยู่ในทะเบียนบ้าน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10E80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010E80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10E80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010E80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010E80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10E80" w:rsidTr="00090552">
        <w:tc>
          <w:tcPr>
            <w:tcW w:w="534" w:type="dxa"/>
          </w:tcPr>
          <w:p w:rsidR="00A13B6C" w:rsidRPr="00010E80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010E80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10E80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>1.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ค่าเก็บและขนมูลฝอยที่มีปริมาณมูลฝอยวันหนึ่งไม่เกิน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500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ลิตร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-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วันหนึ่่งไม่เกิน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ลิตรเดือนละ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-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วันหนึ่งเกิน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ลิตรแต่ไม่เกิน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40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ลิตรเดือนละ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40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>2.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ค่าเก็บและขนฝอยที่มีปริมาณมูลฝอยวันหนึ่่งเกิน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500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ลิตรขึ้นไป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-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วันหนึ่งไม่เกิน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ลูกบาศก์เมตรเดือนละ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1,500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>3.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ค่าเก็บและขนมูลฝอยเป็นครั้งคราวหนึ่งๆ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-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ลูกบาศก์เมตรเดือนละ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150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-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เกิน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ลูกบาศก์เมตรค่าเก็บและขนทุกๆลูกบาศก์เมตรหรือเศษของลูกบาศก์เมตรๆละ </w:t>
            </w:r>
            <w:r w:rsidRPr="00010E80">
              <w:rPr>
                <w:rFonts w:asciiTheme="minorBidi" w:hAnsiTheme="minorBidi"/>
                <w:noProof/>
                <w:sz w:val="32"/>
                <w:szCs w:val="32"/>
              </w:rPr>
              <w:t xml:space="preserve">150 </w:t>
            </w:r>
            <w:r w:rsidRPr="00010E80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E90756" w:rsidRPr="00010E80" w:rsidRDefault="00B509FC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10E80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lastRenderedPageBreak/>
              <w:t xml:space="preserve">หมายเหตุ </w:t>
            </w:r>
            <w:r w:rsidRPr="00010E80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bookmarkStart w:id="0" w:name="_GoBack"/>
            <w:bookmarkEnd w:id="0"/>
            <w:r w:rsidRPr="00010E80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010E80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010E80" w:rsidRDefault="00EA695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10E80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แบบฟอร์มคำร้องขอถังขยะและจัดเก็บค่าขยะมูลฝอย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DED" w:rsidRDefault="00C07DED" w:rsidP="00C81DB8">
      <w:pPr>
        <w:spacing w:after="0" w:line="240" w:lineRule="auto"/>
      </w:pPr>
      <w:r>
        <w:separator/>
      </w:r>
    </w:p>
  </w:endnote>
  <w:endnote w:type="continuationSeparator" w:id="1">
    <w:p w:rsidR="00C07DED" w:rsidRDefault="00C07DED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DED" w:rsidRDefault="00C07DED" w:rsidP="00C81DB8">
      <w:pPr>
        <w:spacing w:after="0" w:line="240" w:lineRule="auto"/>
      </w:pPr>
      <w:r>
        <w:separator/>
      </w:r>
    </w:p>
  </w:footnote>
  <w:footnote w:type="continuationSeparator" w:id="1">
    <w:p w:rsidR="00C07DED" w:rsidRDefault="00C07DED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332E3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1D16E1">
          <w:rPr>
            <w:noProof/>
          </w:rPr>
          <w:t>4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1D16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0E80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D16E1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41FBB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41E1F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C3ABB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332E3"/>
    <w:rsid w:val="00A4158C"/>
    <w:rsid w:val="00A47E94"/>
    <w:rsid w:val="00AA7734"/>
    <w:rsid w:val="00AB1A56"/>
    <w:rsid w:val="00AC4ACB"/>
    <w:rsid w:val="00AE6A9D"/>
    <w:rsid w:val="00AF4A06"/>
    <w:rsid w:val="00B23DA2"/>
    <w:rsid w:val="00B509FC"/>
    <w:rsid w:val="00B95782"/>
    <w:rsid w:val="00BC5DA7"/>
    <w:rsid w:val="00BF6CA4"/>
    <w:rsid w:val="00C07DED"/>
    <w:rsid w:val="00C1539D"/>
    <w:rsid w:val="00C21238"/>
    <w:rsid w:val="00C26ED0"/>
    <w:rsid w:val="00C3045F"/>
    <w:rsid w:val="00C77AEA"/>
    <w:rsid w:val="00C81DB8"/>
    <w:rsid w:val="00CA51BD"/>
    <w:rsid w:val="00CB37D9"/>
    <w:rsid w:val="00CD3DDC"/>
    <w:rsid w:val="00CE4A67"/>
    <w:rsid w:val="00CE687B"/>
    <w:rsid w:val="00CF27C9"/>
    <w:rsid w:val="00D0421D"/>
    <w:rsid w:val="00D1127F"/>
    <w:rsid w:val="00D13F2E"/>
    <w:rsid w:val="00D15069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C4251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4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2015-07-22T02:07:00Z</cp:lastPrinted>
  <dcterms:created xsi:type="dcterms:W3CDTF">2021-04-09T07:51:00Z</dcterms:created>
  <dcterms:modified xsi:type="dcterms:W3CDTF">2021-04-09T07:51:00Z</dcterms:modified>
</cp:coreProperties>
</file>