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884F65">
        <w:rPr>
          <w:rFonts w:asciiTheme="minorBidi" w:hAnsiTheme="minorBidi"/>
          <w:sz w:val="32"/>
          <w:szCs w:val="32"/>
          <w:lang w:bidi="th-TH"/>
        </w:rPr>
        <w:t xml:space="preserve">  </w:t>
      </w:r>
      <w:r w:rsidR="00884F65">
        <w:rPr>
          <w:rFonts w:asciiTheme="minorBidi" w:hAnsiTheme="minorBidi" w:hint="cs"/>
          <w:sz w:val="32"/>
          <w:szCs w:val="32"/>
          <w:cs/>
          <w:lang w:bidi="th-TH"/>
        </w:rPr>
        <w:t xml:space="preserve">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F43903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884F65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4F6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4F6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4F65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97672" w:rsidTr="008C1396">
        <w:tc>
          <w:tcPr>
            <w:tcW w:w="675" w:type="dxa"/>
          </w:tcPr>
          <w:p w:rsidR="00394708" w:rsidRPr="00897672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9767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97672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.  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การรักษาความสะอาดและความเป็นระเบียบเรียบร้อยของบ้านเมือง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. 2535</w:t>
            </w:r>
          </w:p>
          <w:p w:rsidR="00394708" w:rsidRPr="00897672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2535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ออกตามความในพ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รักษาความสะอาดและความเป็นระเบียบเรียบร้อยของบ้านเมืองพ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7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97672" w:rsidTr="009B7715">
        <w:tc>
          <w:tcPr>
            <w:tcW w:w="675" w:type="dxa"/>
          </w:tcPr>
          <w:p w:rsidR="00094F82" w:rsidRPr="00897672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9767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97672" w:rsidRDefault="00A13B6C" w:rsidP="008C1396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89767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84F65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สำนักปลัด 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89767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จังหวัดนครศรีธรรมราช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8000/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9767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89767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89767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897672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9767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89767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97672" w:rsidRDefault="008976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97672" w:rsidRDefault="008976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97672" w:rsidRDefault="008976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พระราชบัญญัติรักษาความสะอาดและความเป็นระเบียบเรียบร้อยของบ้านเมืองพ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2535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การโฆษณาด้วยการปิดทิ้งหรือโปรยแผ่นประกาศหรือใบปลิวในที่สาธารณะจะกระทำได้ต่อเมื่อได้รับหนังสืออนุญาตจากเจ้าพนักงานท้องถิ่นหรือพนักงานเจ้าหน้าที่และต้องปฏิบัติให้เป็นไปตามหลักเกณฑ์และเงื่อนไขที่กำหนดในหนังสืออนุญาตด้วยเว้นแต่เป็นการกระทำของราชการส่วนท้องถิ่นราชการส่วนอื่นหรือรัฐวิสาหกิจหรือของหน่วยงานที่มีอำนาจกระทำได้หรือเป็นการโฆษณาด้วยการปิดแผ่นประกาศณสถานที่ซึ่งราชการส่วนท้องถิ่นจัดไว้เพื่อการนั้นหรือเป็นการโฆษณาในการเลือกตั้งตามกฎหมายว่าด้วยการเลือกตั้งสมาชิกสภานิติบัญญัติแห่งรัฐสมาชิกสภาท้องถิ่นหรือผู้บริหารท้องถิ่นและการโฆษณาด้วยการปิดประกาศของเจ้าของหรือผู้ครอบครองอาคารหรือต้นไม้เพื่อให้ทราบชื่อเจ้าของผู้ครอบครองอาคารชื่ออาคารเลขที่อาคารหรือข้อความอื่นเกี่ยวกับการเข้าไปและออกจากอาค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แผ่นประกาศหรือใบปลิวในการหาเสียงเลือกตั้งที่มีการโฆษณาทางการค้าหรือโฆษณาอื่นๆรวมอยู่ด้วยจะต้องขออนุญาตจากเจ้าพนักงานท้องถิ่นหรือพนักงานเจ้าหน้าที่ตามกฎหมายนี้ด้วยเช่นกั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โดยไม่ได้รับอนุญาตจากเจ้าพนักงานท้องถิ่นหรือพนักงานเจ้าหน้าที่หรือได้รับอนุญาตแต่มิได้ปฏิบัติให้เป็นไปตามหลักเกณฑ์ที่กำหนดในการรับอนุญาตเจ้าพนักงานท้องถิ่นหรือพนักงานเจ้าหน้าที่มีอำนาจสั่งเป็นหนังสือให้ผู้โฆษณาปลดรื้อถอนขูดลบหรือล้างข้อความหรือภาพนั้นภายในเวลาที่กำหนดและหากเป็นกรณีที่มีข้อความหรือภาพที่มีผลกระทบต่อความสงบเรียบร้อยหรือศีลธรรมอันดีของประชาชนหรือลามกอนาจารเจ้าพนักงานท้องถิ่นหรือพนักงานเจ้าหน้าที่มีอำนาจปลดถอนขูดลบหรือล้างข้อความหรือภาพนั้นได้เองโดยคิดค่าใช้จ่ายจากผู้โฆษณาตามที่ได้ใช้จ่ายไปจริ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ท้องถิ่นหรือพนักงานเจ้าหน้าที่จะอนุญาตให้โฆษณาด้วยการปิดทิ้งหรือโปรยแผ่นประกาศหรือใบปลิวในที่สาธารณะในกรณี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คำรับรองของผู้ขออนุญาตว่าจะเก็บปลดรื้อถอนขูดลบหรือล้างแผ่นประกาศหรือใบปลิวเมื่อหนังสืออนุญาตหมดอายุ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มีกฎหมายกำหนดให้การโฆษณาในเรื่องใดต้องได้รับอนุมัติข้อความหรือภาพที่ใช้ในการโฆษณาหรือจะต้องปฏิบัติตามกฎหมายใดต้องได้รับอนุมัติหรือได้ปฏิบัติตามกฎหมายนั้นแล้วอาทิการขออนุญาตเล่นการพนันการขออนุญาตเรี่ยไรการขออนุญาตแสดงมหรสพงิ้วเป็นต้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ป็นการโฆษณาด้วยการติดตั้งป้ายโฆษณาต้องไม่อยู่ในบริเวณที่ห้ามติดตั้งป้ายโฆษณาซึ่งได้แก่บริเวณคร่อมถนนหรือทางสาธารณะวงเวียนอนุสาวรีย์สะพานสะพานลอยสะพานลอยคนเดินข้ามเกาะกลางถนนสวนหย่อมสวนธารณะถนนต้นไม้และเสาไฟฟ้าซึ่งอยู่ในที่สาธารณะเว้นแต่เป็นการติดตั้งเพื่อพระราชพิธีรัฐพิธีหรือการต้อนรับราชอาคันตุกะหรือแขกเมืองของรัฐบาล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อนุญาตเจ้าพนักงานท้องถิ่นหรือพนักงานเจ้าหน้าที่ต้องแสดงเขตท้องที่ที่อนุญาตไว้ในหนังสืออนุญาตและต้อง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กำหนดอายุของหนังสืออนุญาตภายใต้หลักเกณฑ์ดังนี้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การโฆษณาที่เป็นการค้าครั้งละไม่เกิน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การโฆษณาที่ไม่เป็นการค้าครั้งและไม่เกิน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รับอนุญาตแล้วให้ผู้รับอนุญาตแสดงข้อความว่าได้รับอนุญาตจากเจ้าพนักงานท้องถิ่นหรือพนักงานเจ้าหน้าที่โดยแสดงเลขที่และวันเดือนปีที่ได้รับหนังสืออนุญาตลงในแผ่นประกาศหรือใบปลิวด้ว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ทิ้งหรือโปรยแผ่นประกาศหรือใบปลิวในที่สาธารณะโดยไม่ได้รับอนุญาตจากเจ้าพนักงานท้องถิ่นหรือพนักงานเจ้าหน้าที่หรือฝ่าฝืนไม่ปฏิบัติตามเงื่อนไขที่กำหนดในหนังสืออนุญาตต้องระวางโทษปรับไม่เกินห้าพันบาท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>: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มีข้อขัดข้องเกี่ยวกับการพิจารณาอนุญาตซึ่งจะต้องมีการแก้ไขคำร้องข้อความหรือภาพในแผ่นประกาศหรือแผ่นปลิวหรือพบในภายหลังว่าผู้ขออนุญาตจะต้องดำเนินการตามกฎหมายอื่นก่อนจะแจ้งเหตุขัดข้องหรือเหตุผลที่ไม่สามารถออกหนังสืออนุญาตให้ผู้ขออนุญาต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วันนับแต่วันตรวจพบข้อขัดข้องแต่จะไม่เกิน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ผู้ยื่นคำขอยื่นคำร้องขออนุญาตพร้อมเอกสาร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หลักฐานเพื่อให้เจ้าหน้าที่ตรวจสอบ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763ADD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เสนอเรื่องให้เจ้าพนักงานท้องถิ่นหรือพนักงานเจ้าหน้าที่ผู้มีอำนาจอนุญาตได้พิจารณา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พิจารณาออกหนังสืออนุญาต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763ADD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แบบคำร้องขออนุญาตโฆษณา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.1)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7672" w:rsidRPr="000C2AAC" w:rsidRDefault="00AC4ACB" w:rsidP="00884F65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แผนผังแสดงเขตที่จะปิดทิ้งหรือโปรยแผ่นประกาศหรือใบปลิว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ตัวอย่างของแผ่นประกาศหรือใบปลิวที่จะโฆษณา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สำเนาบัตรประจำตัวประชาชนของผู้ยื่นคำร้องพร้อมรับรองสำเนาถูกต้อง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กรณีผู้ยื่นคำร้องเป็นบุคคลธรรมดาและยื่นคำร้องด้วยตนเอง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สำเนาบัตรประจำตัวประชาชนของผู้ขออนุญาตพร้อมรับรองสำเนาถูกต้อง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หนังสือมอบอำนาจให้ทำการแทนพร้อมปิดอากรแสตมป์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สำเนาบัตรประจำตัวประชาชนของผู้ยื่นแทนพร้อมรับรองสำเนาถูกต้อง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นิติบุคคลซึ่งผู้มีอำนาจจัดการแทนนิติบุคคลรับรองสำเนาถูกต้องและประทับตรานิติบุคคล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พร้อม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สำเนาบัตรประจำตัวประชาชนของผู้มีอำนาจจัดการแทนนิติบุคคลผู้ยื่นคำร้องพร้อมรับรองสำเนาถูกต้อง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สำเนาหลักฐานหนังสือรับรองการจดทะเบียนนิติบุคคลซึ่งผู้มีอำนาจจัดการแทนนิติบุคคล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พร้อมรับรองสำเนาถูกต้องและประทับตรา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สำเนาบัตรประจำตัวประชาชนของผู้มีอำนาจจัดการแทนนิติบุคคลผู้มอบอำนาจพร้อมรับรองสำเนาถูกต้อง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หนังสือมอบอำนาจให้ทำการแทนพร้อมปิดอากรแสตมป์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897672" w:rsidRDefault="00897672" w:rsidP="00452B6B">
            <w:pPr>
              <w:rPr>
                <w:rFonts w:asciiTheme="minorBidi" w:hAnsiTheme="minorBidi"/>
              </w:rPr>
            </w:pPr>
          </w:p>
          <w:p w:rsidR="00897672" w:rsidRPr="000C2AAC" w:rsidRDefault="00897672" w:rsidP="00452B6B">
            <w:pPr>
              <w:rPr>
                <w:rFonts w:asciiTheme="minorBidi" w:hAnsiTheme="minorBidi"/>
              </w:rPr>
            </w:pP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สำเนาบัตรประจำตัวประชาชนของผู้รับมอบอำนาจผู้ยื่นคำร้องแทนพร้อมรับรองสำเนาถูกต้องง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763ADD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763ADD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3AD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763ADD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763ADD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หนังสืออนุญาตให้ปิดทิ้งหรือโปรยแผ่นประกาศหรือใบปลิวเพื่อการโฆษณาที่เป็นการค้า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หนังสืออนุญาตให้ปิดทิ้งหรือโปรยแผ่นประกาศหรือใบปลิวเพื่อการโฆษณาอื่นๆที่ไม่เป็นการค้า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ab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763ADD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763ADD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763ADD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763AD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763ADD" w:rsidRPr="000C2AAC" w:rsidRDefault="00F064C0" w:rsidP="00897672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แบบฟอร์มรส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F8F" w:rsidRDefault="00736F8F" w:rsidP="00C81DB8">
      <w:pPr>
        <w:spacing w:after="0" w:line="240" w:lineRule="auto"/>
      </w:pPr>
      <w:r>
        <w:separator/>
      </w:r>
    </w:p>
  </w:endnote>
  <w:endnote w:type="continuationSeparator" w:id="1">
    <w:p w:rsidR="00736F8F" w:rsidRDefault="00736F8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F8F" w:rsidRDefault="00736F8F" w:rsidP="00C81DB8">
      <w:pPr>
        <w:spacing w:after="0" w:line="240" w:lineRule="auto"/>
      </w:pPr>
      <w:r>
        <w:separator/>
      </w:r>
    </w:p>
  </w:footnote>
  <w:footnote w:type="continuationSeparator" w:id="1">
    <w:p w:rsidR="00736F8F" w:rsidRDefault="00736F8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F43903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84F65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84F6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3149B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34C79"/>
    <w:rsid w:val="00736F8F"/>
    <w:rsid w:val="00760D0B"/>
    <w:rsid w:val="00761FD0"/>
    <w:rsid w:val="00763ADD"/>
    <w:rsid w:val="00771FD1"/>
    <w:rsid w:val="00781575"/>
    <w:rsid w:val="007851BE"/>
    <w:rsid w:val="00790214"/>
    <w:rsid w:val="00793306"/>
    <w:rsid w:val="007E0DE6"/>
    <w:rsid w:val="007E1E74"/>
    <w:rsid w:val="00811134"/>
    <w:rsid w:val="0085230C"/>
    <w:rsid w:val="00862FC5"/>
    <w:rsid w:val="0087182F"/>
    <w:rsid w:val="0087509D"/>
    <w:rsid w:val="00884F65"/>
    <w:rsid w:val="00897672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43903"/>
    <w:rsid w:val="00F5490C"/>
    <w:rsid w:val="00F62F55"/>
    <w:rsid w:val="00F8122B"/>
    <w:rsid w:val="00FE45C1"/>
    <w:rsid w:val="00FE5795"/>
    <w:rsid w:val="00FF0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2015-07-22T02:26:00Z</cp:lastPrinted>
  <dcterms:created xsi:type="dcterms:W3CDTF">2021-04-09T08:03:00Z</dcterms:created>
  <dcterms:modified xsi:type="dcterms:W3CDTF">2021-04-09T08:03:00Z</dcterms:modified>
</cp:coreProperties>
</file>